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F0C0E" w14:textId="38FCF887" w:rsidR="002A3EFA" w:rsidRPr="00985D39" w:rsidRDefault="002A3EFA" w:rsidP="00523686">
      <w:pPr>
        <w:pStyle w:val="Heading1"/>
        <w:rPr>
          <w:rFonts w:cs="Arial"/>
          <w:color w:val="424242"/>
        </w:rPr>
      </w:pPr>
      <w:bookmarkStart w:id="0" w:name="_Toc517079922"/>
      <w:bookmarkStart w:id="1" w:name="_Toc224114237"/>
      <w:bookmarkStart w:id="2" w:name="_Toc224114362"/>
      <w:bookmarkStart w:id="3" w:name="_Toc229297225"/>
      <w:bookmarkStart w:id="4" w:name="_Toc229297332"/>
      <w:bookmarkStart w:id="5" w:name="_Toc229298355"/>
      <w:bookmarkStart w:id="6" w:name="_Toc229307321"/>
      <w:bookmarkStart w:id="7" w:name="_Toc229308141"/>
      <w:bookmarkStart w:id="8" w:name="_Toc235338618"/>
      <w:bookmarkStart w:id="9" w:name="_Hlk24634068"/>
      <w:r w:rsidRPr="00985D39">
        <w:rPr>
          <w:rFonts w:cs="Arial"/>
          <w:color w:val="424242"/>
        </w:rPr>
        <w:t xml:space="preserve">Participant </w:t>
      </w:r>
      <w:r w:rsidR="002368F3" w:rsidRPr="00985D39">
        <w:rPr>
          <w:rFonts w:cs="Arial"/>
          <w:color w:val="424242"/>
        </w:rPr>
        <w:t>Consent Form</w:t>
      </w:r>
    </w:p>
    <w:p w14:paraId="583BD657" w14:textId="1C1B2040" w:rsidR="004E1164" w:rsidRPr="00985D39" w:rsidRDefault="007433F9" w:rsidP="002A3EFA">
      <w:pPr>
        <w:pStyle w:val="Footer"/>
        <w:tabs>
          <w:tab w:val="clear" w:pos="4513"/>
          <w:tab w:val="clear" w:pos="9026"/>
          <w:tab w:val="left" w:pos="0"/>
          <w:tab w:val="center" w:pos="4820"/>
          <w:tab w:val="right" w:pos="9752"/>
        </w:tabs>
        <w:rPr>
          <w:rFonts w:cs="Arial"/>
          <w:sz w:val="16"/>
          <w:szCs w:val="16"/>
        </w:rPr>
      </w:pPr>
      <w:r w:rsidRPr="00985D39">
        <w:rPr>
          <w:rFonts w:cs="Arial"/>
          <w:b/>
          <w:bCs/>
          <w:i/>
          <w:iCs/>
          <w:color w:val="E64626" w:themeColor="accent1"/>
          <w:sz w:val="24"/>
          <w:szCs w:val="28"/>
        </w:rPr>
        <w:t xml:space="preserve">Research study: </w:t>
      </w:r>
      <w:r w:rsidR="007C5214">
        <w:rPr>
          <w:rStyle w:val="Heading2Char"/>
          <w:rFonts w:ascii="Arial" w:hAnsi="Arial" w:cs="Arial"/>
          <w:i/>
          <w:iCs/>
        </w:rPr>
        <w:t>Understanding the perspectives of kidney transplant candidates and their caregivers on xenotransplantation: A semi-structured interview study</w:t>
      </w:r>
    </w:p>
    <w:p w14:paraId="6D8EB92E" w14:textId="4C0127D3" w:rsidR="00F965DC" w:rsidRPr="00985D39" w:rsidRDefault="00F965DC" w:rsidP="00F37935">
      <w:pPr>
        <w:pStyle w:val="NoSpacing"/>
        <w:rPr>
          <w:rFonts w:cs="Arial"/>
        </w:rPr>
      </w:pPr>
    </w:p>
    <w:p w14:paraId="48385657" w14:textId="399202FA" w:rsidR="00F965DC" w:rsidRPr="00985D39" w:rsidRDefault="00F46544" w:rsidP="00AA387F">
      <w:pPr>
        <w:spacing w:after="0"/>
        <w:rPr>
          <w:rFonts w:cs="Arial"/>
        </w:rPr>
      </w:pPr>
      <w:sdt>
        <w:sdtPr>
          <w:rPr>
            <w:rFonts w:cs="Arial"/>
          </w:rPr>
          <w:alias w:val="CI name"/>
          <w:tag w:val="CI name"/>
          <w:id w:val="311217385"/>
          <w:placeholder>
            <w:docPart w:val="4291926EB2F74A9184E970A4A3AEE304"/>
          </w:placeholder>
        </w:sdtPr>
        <w:sdtEndPr/>
        <w:sdtContent>
          <w:r w:rsidR="007C5214">
            <w:rPr>
              <w:rFonts w:cs="Arial"/>
            </w:rPr>
            <w:t>Professor Germaine Wong</w:t>
          </w:r>
        </w:sdtContent>
      </w:sdt>
      <w:r w:rsidR="009C0D6B" w:rsidRPr="00985D39">
        <w:rPr>
          <w:rFonts w:cs="Arial"/>
        </w:rPr>
        <w:t xml:space="preserve"> </w:t>
      </w:r>
      <w:r w:rsidR="00E670D8" w:rsidRPr="00985D39">
        <w:rPr>
          <w:rFonts w:cs="Arial"/>
        </w:rPr>
        <w:t>(Responsible Researcher)</w:t>
      </w:r>
    </w:p>
    <w:sdt>
      <w:sdtPr>
        <w:rPr>
          <w:rFonts w:cs="Arial"/>
        </w:rPr>
        <w:alias w:val="CI department"/>
        <w:tag w:val="CI department"/>
        <w:id w:val="1651551784"/>
        <w:placeholder>
          <w:docPart w:val="2DA293ED7377427D8D8E3C99A5AB575A"/>
        </w:placeholder>
      </w:sdtPr>
      <w:sdtEndPr/>
      <w:sdtContent>
        <w:p w14:paraId="5F9722D9" w14:textId="4A4D6876" w:rsidR="00D14DC8" w:rsidRPr="00985D39" w:rsidRDefault="007C5214" w:rsidP="00AA387F">
          <w:pPr>
            <w:spacing w:after="0"/>
            <w:rPr>
              <w:rFonts w:cs="Arial"/>
            </w:rPr>
          </w:pPr>
          <w:r>
            <w:rPr>
              <w:rFonts w:cs="Arial"/>
            </w:rPr>
            <w:t>Sydney School of Public Health, Faculty of Medicine</w:t>
          </w:r>
          <w:r w:rsidR="00396155">
            <w:rPr>
              <w:rFonts w:cs="Arial"/>
            </w:rPr>
            <w:t xml:space="preserve"> and Health</w:t>
          </w:r>
        </w:p>
      </w:sdtContent>
    </w:sdt>
    <w:p w14:paraId="6542A23E" w14:textId="1DFDA3E6" w:rsidR="00D14DC8" w:rsidRPr="00985D39" w:rsidRDefault="00D14DC8" w:rsidP="00AA387F">
      <w:pPr>
        <w:spacing w:after="0"/>
        <w:rPr>
          <w:rFonts w:cs="Arial"/>
        </w:rPr>
      </w:pPr>
      <w:r w:rsidRPr="00985D39">
        <w:rPr>
          <w:rFonts w:cs="Arial"/>
        </w:rPr>
        <w:t>Phone +61 2</w:t>
      </w:r>
      <w:r w:rsidR="00E670D8" w:rsidRPr="00985D39">
        <w:rPr>
          <w:rFonts w:cs="Arial"/>
        </w:rPr>
        <w:t xml:space="preserve"> </w:t>
      </w:r>
      <w:sdt>
        <w:sdtPr>
          <w:rPr>
            <w:rFonts w:cs="Arial"/>
          </w:rPr>
          <w:alias w:val="CI phone"/>
          <w:tag w:val="CI phone"/>
          <w:id w:val="1635989078"/>
          <w:placeholder>
            <w:docPart w:val="6B79B8C218CA4B96AEF4C49C1B9D29EA"/>
          </w:placeholder>
        </w:sdtPr>
        <w:sdtEndPr/>
        <w:sdtContent>
          <w:r w:rsidR="0022119A">
            <w:rPr>
              <w:rFonts w:cs="Arial"/>
            </w:rPr>
            <w:t>88906962</w:t>
          </w:r>
        </w:sdtContent>
      </w:sdt>
      <w:r w:rsidR="00C6612A" w:rsidRPr="00985D39">
        <w:rPr>
          <w:rFonts w:cs="Arial"/>
        </w:rPr>
        <w:t xml:space="preserve"> | Email: </w:t>
      </w:r>
      <w:sdt>
        <w:sdtPr>
          <w:rPr>
            <w:rFonts w:cs="Arial"/>
          </w:rPr>
          <w:alias w:val="CI email"/>
          <w:tag w:val="CI email"/>
          <w:id w:val="120430641"/>
          <w:placeholder>
            <w:docPart w:val="0F9EEA48D2904D40B0BD755F07CD4832"/>
          </w:placeholder>
        </w:sdtPr>
        <w:sdtEndPr/>
        <w:sdtContent>
          <w:r w:rsidR="0022119A">
            <w:rPr>
              <w:rFonts w:cs="Arial"/>
            </w:rPr>
            <w:t>germaine.wong@sydney.edu.au</w:t>
          </w:r>
        </w:sdtContent>
      </w:sdt>
    </w:p>
    <w:p w14:paraId="3D8A2934" w14:textId="43904866" w:rsidR="00C6612A" w:rsidRPr="00985D39" w:rsidRDefault="00F46544" w:rsidP="00AA387F">
      <w:pPr>
        <w:spacing w:after="0"/>
        <w:rPr>
          <w:rFonts w:cs="Arial"/>
        </w:rPr>
      </w:pPr>
      <w:sdt>
        <w:sdtPr>
          <w:rPr>
            <w:rFonts w:cs="Arial"/>
          </w:rPr>
          <w:alias w:val="Student name"/>
          <w:tag w:val="Student name"/>
          <w:id w:val="-1886019707"/>
          <w:placeholder>
            <w:docPart w:val="993A65BFC0424CC4936968E44259B7CD"/>
          </w:placeholder>
        </w:sdtPr>
        <w:sdtEndPr/>
        <w:sdtContent>
          <w:r w:rsidR="000B786A">
            <w:rPr>
              <w:rFonts w:cs="Arial"/>
            </w:rPr>
            <w:t>Mr Aniket Sinha</w:t>
          </w:r>
        </w:sdtContent>
      </w:sdt>
      <w:r w:rsidR="009C0D6B" w:rsidRPr="00985D39">
        <w:rPr>
          <w:rFonts w:cs="Arial"/>
        </w:rPr>
        <w:t xml:space="preserve"> </w:t>
      </w:r>
      <w:r w:rsidR="00C6612A" w:rsidRPr="00985D39">
        <w:rPr>
          <w:rFonts w:cs="Arial"/>
        </w:rPr>
        <w:t>(</w:t>
      </w:r>
      <w:sdt>
        <w:sdtPr>
          <w:rPr>
            <w:rFonts w:cs="Arial"/>
          </w:rPr>
          <w:alias w:val="Degree"/>
          <w:tag w:val="Degree"/>
          <w:id w:val="578639237"/>
          <w:placeholder>
            <w:docPart w:val="551B6B5679E84E9E8F65F8C923AABB1D"/>
          </w:placeholder>
        </w:sdtPr>
        <w:sdtEndPr/>
        <w:sdtContent>
          <w:r w:rsidR="000B786A">
            <w:rPr>
              <w:rFonts w:cs="Arial"/>
            </w:rPr>
            <w:t>Data Science Honours and Law</w:t>
          </w:r>
        </w:sdtContent>
      </w:sdt>
      <w:r w:rsidR="00C6612A" w:rsidRPr="00985D39">
        <w:rPr>
          <w:rFonts w:cs="Arial"/>
        </w:rPr>
        <w:t xml:space="preserve"> Student) | Email: </w:t>
      </w:r>
      <w:sdt>
        <w:sdtPr>
          <w:rPr>
            <w:rFonts w:cs="Arial"/>
          </w:rPr>
          <w:alias w:val="Student email"/>
          <w:tag w:val="Student email"/>
          <w:id w:val="-1406759495"/>
          <w:placeholder>
            <w:docPart w:val="023E8B43ABE345A6A5C338EE1F242DBF"/>
          </w:placeholder>
        </w:sdtPr>
        <w:sdtEndPr/>
        <w:sdtContent>
          <w:r w:rsidR="000B786A">
            <w:rPr>
              <w:rFonts w:cs="Arial"/>
            </w:rPr>
            <w:t>aniket.sinha@sydney.edu.au</w:t>
          </w:r>
        </w:sdtContent>
      </w:sdt>
    </w:p>
    <w:bookmarkEnd w:id="0"/>
    <w:p w14:paraId="68F0A71E" w14:textId="77777777" w:rsidR="00C35B4D" w:rsidRPr="00985D39" w:rsidRDefault="00C35B4D" w:rsidP="00C35B4D">
      <w:pPr>
        <w:spacing w:after="0" w:line="240" w:lineRule="auto"/>
        <w:jc w:val="both"/>
        <w:rPr>
          <w:rFonts w:cs="Arial"/>
          <w:b/>
        </w:rPr>
      </w:pPr>
      <w:r w:rsidRPr="00985D39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482753" wp14:editId="343BAE07">
                <wp:simplePos x="0" y="0"/>
                <wp:positionH relativeFrom="margin">
                  <wp:posOffset>-1507</wp:posOffset>
                </wp:positionH>
                <wp:positionV relativeFrom="paragraph">
                  <wp:posOffset>69414</wp:posOffset>
                </wp:positionV>
                <wp:extent cx="6168390" cy="26670"/>
                <wp:effectExtent l="0" t="0" r="2286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8390" cy="26670"/>
                        </a:xfrm>
                        <a:prstGeom prst="line">
                          <a:avLst/>
                        </a:prstGeom>
                        <a:ln>
                          <a:solidFill>
                            <a:srgbClr val="E6462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72D3FE0">
  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e64626" strokeweight=".5pt" from="-.1pt,5.45pt" to="485.6pt,7.55pt" w14:anchorId="4693B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">
                <v:stroke joinstyle="miter"/>
                <w10:wrap anchorx="margin"/>
              </v:line>
            </w:pict>
          </mc:Fallback>
        </mc:AlternateContent>
      </w:r>
    </w:p>
    <w:p w14:paraId="29A55EC5" w14:textId="51DD0DED" w:rsidR="00017775" w:rsidRPr="00985D39" w:rsidRDefault="00017775" w:rsidP="00F37935">
      <w:pPr>
        <w:pStyle w:val="NoSpacing"/>
        <w:rPr>
          <w:rFonts w:cs="Arial"/>
        </w:rPr>
      </w:pPr>
    </w:p>
    <w:tbl>
      <w:tblPr>
        <w:tblStyle w:val="TableGrid"/>
        <w:tblW w:w="9889" w:type="dxa"/>
        <w:tblInd w:w="-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62"/>
      </w:tblGrid>
      <w:tr w:rsidR="0007726E" w:rsidRPr="00985D39" w14:paraId="65BF04B6" w14:textId="77777777" w:rsidTr="00752FAC">
        <w:trPr>
          <w:trHeight w:val="448"/>
        </w:trPr>
        <w:tc>
          <w:tcPr>
            <w:tcW w:w="2127" w:type="dxa"/>
            <w:tcBorders>
              <w:bottom w:val="nil"/>
            </w:tcBorders>
            <w:vAlign w:val="bottom"/>
          </w:tcPr>
          <w:p w14:paraId="46DC4D68" w14:textId="77777777" w:rsidR="0007726E" w:rsidRPr="00985D39" w:rsidRDefault="0007726E" w:rsidP="00460D32">
            <w:pPr>
              <w:spacing w:before="240" w:after="0" w:line="240" w:lineRule="auto"/>
              <w:jc w:val="both"/>
              <w:rPr>
                <w:rFonts w:cs="Arial"/>
                <w:b/>
                <w:color w:val="E64626"/>
              </w:rPr>
            </w:pPr>
            <w:r w:rsidRPr="00985D39">
              <w:rPr>
                <w:rFonts w:cs="Arial"/>
                <w:b/>
                <w:color w:val="E64626"/>
              </w:rPr>
              <w:t>Participant Name</w:t>
            </w:r>
          </w:p>
        </w:tc>
        <w:tc>
          <w:tcPr>
            <w:tcW w:w="7762" w:type="dxa"/>
            <w:vAlign w:val="bottom"/>
          </w:tcPr>
          <w:p w14:paraId="0C925B23" w14:textId="77777777" w:rsidR="0007726E" w:rsidRPr="00985D39" w:rsidRDefault="0007726E" w:rsidP="00460D32">
            <w:pPr>
              <w:spacing w:before="240" w:after="0" w:line="240" w:lineRule="auto"/>
              <w:jc w:val="both"/>
              <w:rPr>
                <w:rFonts w:cs="Arial"/>
                <w:bCs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14:paraId="465D05CC" w14:textId="77777777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</w:p>
    <w:p w14:paraId="616B99C7" w14:textId="1AA4FBCF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  <w:r w:rsidRPr="00985D39">
        <w:rPr>
          <w:rFonts w:cs="Arial"/>
        </w:rPr>
        <w:t>I agree to take part in this research study. In giving my consent, I confirm that that:</w:t>
      </w:r>
    </w:p>
    <w:p w14:paraId="77F7421A" w14:textId="77777777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</w:p>
    <w:p w14:paraId="63AFE557" w14:textId="7777777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The details of my involvement have been explained to me, and I have been provided with a written Participant Information Statement to keep.</w:t>
      </w:r>
    </w:p>
    <w:p w14:paraId="6DFE2B38" w14:textId="77777777" w:rsidR="00FE7C8A" w:rsidRPr="00985D39" w:rsidRDefault="00FE7C8A" w:rsidP="00101D37">
      <w:pPr>
        <w:pStyle w:val="NoSpacing"/>
        <w:rPr>
          <w:rFonts w:cs="Arial"/>
        </w:rPr>
      </w:pPr>
    </w:p>
    <w:p w14:paraId="4ACD03C5" w14:textId="5CF56F70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understand the purpose of the study is to investigate</w:t>
      </w:r>
      <w:r w:rsidR="00752FAC" w:rsidRPr="00985D39">
        <w:rPr>
          <w:rFonts w:cs="Arial"/>
        </w:rPr>
        <w:t xml:space="preserve"> </w:t>
      </w:r>
      <w:sdt>
        <w:sdtPr>
          <w:rPr>
            <w:rFonts w:cs="Arial"/>
          </w:rPr>
          <w:alias w:val="Study description"/>
          <w:tag w:val="Study description"/>
          <w:id w:val="231432021"/>
          <w:placeholder>
            <w:docPart w:val="54FF39F55E974DEBB1985DE6E58B92BD"/>
          </w:placeholder>
          <w:text/>
        </w:sdtPr>
        <w:sdtEndPr/>
        <w:sdtContent>
          <w:r w:rsidR="0086184F">
            <w:rPr>
              <w:rFonts w:cs="Arial"/>
            </w:rPr>
            <w:t>patient and caregiver perspectives on xenotransplantation as a treatment for kidney failure</w:t>
          </w:r>
        </w:sdtContent>
      </w:sdt>
      <w:r w:rsidR="00752FAC" w:rsidRPr="00985D39">
        <w:rPr>
          <w:rFonts w:cs="Arial"/>
        </w:rPr>
        <w:t xml:space="preserve">. </w:t>
      </w:r>
    </w:p>
    <w:p w14:paraId="3616834B" w14:textId="77777777" w:rsidR="00FE7C8A" w:rsidRPr="00985D39" w:rsidRDefault="00FE7C8A" w:rsidP="00101D37">
      <w:pPr>
        <w:pStyle w:val="NoSpacing"/>
        <w:rPr>
          <w:rFonts w:cs="Arial"/>
        </w:rPr>
      </w:pPr>
    </w:p>
    <w:p w14:paraId="18B7AF36" w14:textId="7777777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acknowledge that the risks and benefits of participating in this study have been explained to me to my satisfaction.</w:t>
      </w:r>
    </w:p>
    <w:p w14:paraId="58DF549F" w14:textId="77777777" w:rsidR="00FB7387" w:rsidRPr="00985D39" w:rsidRDefault="00FB7387" w:rsidP="00101D37">
      <w:pPr>
        <w:pStyle w:val="NoSpacing"/>
        <w:rPr>
          <w:rFonts w:cs="Arial"/>
        </w:rPr>
      </w:pPr>
    </w:p>
    <w:p w14:paraId="075F8513" w14:textId="71C305B0" w:rsidR="00FE7C8A" w:rsidRPr="00985D39" w:rsidRDefault="00FE7C8A" w:rsidP="00FB7387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understand that in this study I will be required to</w:t>
      </w:r>
      <w:r w:rsidR="0048529B">
        <w:rPr>
          <w:rFonts w:cs="Arial"/>
        </w:rPr>
        <w:t xml:space="preserve"> partake in a semi-structured </w:t>
      </w:r>
      <w:r w:rsidR="00A42DAE">
        <w:rPr>
          <w:rFonts w:cs="Arial"/>
        </w:rPr>
        <w:t xml:space="preserve">interview on topics related to my/my </w:t>
      </w:r>
      <w:r w:rsidR="008D7201">
        <w:rPr>
          <w:rFonts w:cs="Arial"/>
        </w:rPr>
        <w:t>relative’s experience with kidney disease, and on xenotransplantation</w:t>
      </w:r>
      <w:r w:rsidR="0048529B">
        <w:rPr>
          <w:rFonts w:cs="Arial"/>
        </w:rPr>
        <w:t>.</w:t>
      </w:r>
    </w:p>
    <w:p w14:paraId="739FCBEA" w14:textId="77777777" w:rsidR="00FB7387" w:rsidRPr="00985D39" w:rsidRDefault="00FB7387" w:rsidP="00101D37">
      <w:pPr>
        <w:pStyle w:val="NoSpacing"/>
        <w:rPr>
          <w:rFonts w:cs="Arial"/>
        </w:rPr>
      </w:pPr>
    </w:p>
    <w:p w14:paraId="27F270A3" w14:textId="7F09B020" w:rsidR="008B5475" w:rsidRPr="00985D39" w:rsidRDefault="008B5475" w:rsidP="008B5475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 xml:space="preserve">I understand that participation involves </w:t>
      </w:r>
      <w:r w:rsidR="00CC2416">
        <w:rPr>
          <w:rFonts w:cs="Arial"/>
        </w:rPr>
        <w:t>the recording of the interview and synthesis of the resulting transcript.</w:t>
      </w:r>
    </w:p>
    <w:p w14:paraId="06A840EE" w14:textId="77777777" w:rsidR="00FE7C8A" w:rsidRPr="00985D39" w:rsidRDefault="00FE7C8A" w:rsidP="00101D37">
      <w:pPr>
        <w:pStyle w:val="NoSpacing"/>
        <w:rPr>
          <w:rFonts w:cs="Arial"/>
        </w:rPr>
      </w:pPr>
    </w:p>
    <w:p w14:paraId="7FCFB11E" w14:textId="7777777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understand that being in this study is completely voluntary.</w:t>
      </w:r>
    </w:p>
    <w:p w14:paraId="5DCAC7BE" w14:textId="77777777" w:rsidR="00FE7C8A" w:rsidRPr="00985D39" w:rsidRDefault="00FE7C8A" w:rsidP="00101D37">
      <w:pPr>
        <w:pStyle w:val="NoSpacing"/>
        <w:rPr>
          <w:rFonts w:cs="Arial"/>
        </w:rPr>
      </w:pPr>
    </w:p>
    <w:p w14:paraId="475DBEAE" w14:textId="013CF75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am assured that my decision to participate will not have any impact on my relationship with the research team or the University of Sydney</w:t>
      </w:r>
      <w:r w:rsidR="00CC2416">
        <w:rPr>
          <w:rFonts w:cs="Arial"/>
        </w:rPr>
        <w:t>.</w:t>
      </w:r>
      <w:r w:rsidRPr="00985D39">
        <w:rPr>
          <w:rFonts w:cs="Arial"/>
        </w:rPr>
        <w:t xml:space="preserve"> </w:t>
      </w:r>
    </w:p>
    <w:p w14:paraId="1EC58C5B" w14:textId="77777777" w:rsidR="00101D37" w:rsidRPr="00985D39" w:rsidRDefault="00101D37" w:rsidP="00101D37">
      <w:pPr>
        <w:pStyle w:val="NoSpacing"/>
        <w:rPr>
          <w:rFonts w:cs="Arial"/>
        </w:rPr>
      </w:pPr>
    </w:p>
    <w:p w14:paraId="413DD481" w14:textId="167C093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understand that I am free to withdraw from this study at any time and that I can choose to withdraw any information I have already provided</w:t>
      </w:r>
      <w:r w:rsidR="00CC2416">
        <w:rPr>
          <w:rFonts w:cs="Arial"/>
        </w:rPr>
        <w:t xml:space="preserve"> by informing the contacting research</w:t>
      </w:r>
      <w:r w:rsidRPr="00985D39">
        <w:rPr>
          <w:rFonts w:cs="Arial"/>
        </w:rPr>
        <w:t xml:space="preserve"> (unless the data has already been de-identified or published).</w:t>
      </w:r>
    </w:p>
    <w:p w14:paraId="7C0E31CD" w14:textId="77777777" w:rsidR="00FE7C8A" w:rsidRPr="00985D39" w:rsidRDefault="00FE7C8A" w:rsidP="00101D37">
      <w:pPr>
        <w:pStyle w:val="NoSpacing"/>
        <w:rPr>
          <w:rFonts w:cs="Arial"/>
        </w:rPr>
      </w:pPr>
    </w:p>
    <w:p w14:paraId="4799769D" w14:textId="7777777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>I have been informed that the confidentiality of the information I provide will be protected and will only be used for purposes that I have agreed to. I understand that information identifying me will only be told to others with my permission, except as required by law.</w:t>
      </w:r>
    </w:p>
    <w:p w14:paraId="656849A9" w14:textId="77777777" w:rsidR="00FE7C8A" w:rsidRPr="00985D39" w:rsidRDefault="00FE7C8A" w:rsidP="00101D37">
      <w:pPr>
        <w:pStyle w:val="NoSpacing"/>
        <w:rPr>
          <w:rFonts w:cs="Arial"/>
        </w:rPr>
      </w:pPr>
    </w:p>
    <w:p w14:paraId="6FE2933F" w14:textId="0D06D83A" w:rsidR="00FE7C8A" w:rsidRPr="00985D39" w:rsidRDefault="00817FB7" w:rsidP="00BB0274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="Arial"/>
        </w:rPr>
      </w:pPr>
      <w:r w:rsidRPr="00817FB7">
        <w:t xml:space="preserve">I </w:t>
      </w:r>
      <w:r w:rsidR="00FE7C8A" w:rsidRPr="00985D39">
        <w:rPr>
          <w:rFonts w:cs="Arial"/>
        </w:rPr>
        <w:t>understand that the results of this study may be published, and that publications will not contain my name or any identifiable information about me.</w:t>
      </w:r>
    </w:p>
    <w:p w14:paraId="6237C894" w14:textId="77777777" w:rsidR="00FE7C8A" w:rsidRPr="00985D39" w:rsidRDefault="00FE7C8A" w:rsidP="00FE7C8A">
      <w:pPr>
        <w:pStyle w:val="ListParagraph"/>
        <w:spacing w:after="0" w:line="240" w:lineRule="auto"/>
        <w:ind w:left="1440"/>
        <w:jc w:val="both"/>
        <w:rPr>
          <w:rFonts w:cs="Arial"/>
        </w:rPr>
      </w:pPr>
    </w:p>
    <w:p w14:paraId="22BFFD48" w14:textId="048906FD" w:rsidR="00FE7C8A" w:rsidRPr="00817FB7" w:rsidRDefault="00FE7C8A" w:rsidP="00817FB7">
      <w:pPr>
        <w:spacing w:after="0" w:line="240" w:lineRule="auto"/>
        <w:jc w:val="both"/>
        <w:rPr>
          <w:rFonts w:cs="Arial"/>
        </w:rPr>
      </w:pPr>
    </w:p>
    <w:p w14:paraId="3A646968" w14:textId="77777777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</w:p>
    <w:p w14:paraId="7B7A0A05" w14:textId="77777777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</w:p>
    <w:p w14:paraId="13DF6445" w14:textId="063D5B07" w:rsidR="00FE7C8A" w:rsidRPr="00985D39" w:rsidRDefault="00FE7C8A" w:rsidP="00FE7C8A">
      <w:pPr>
        <w:pStyle w:val="ListParagraph"/>
        <w:numPr>
          <w:ilvl w:val="0"/>
          <w:numId w:val="27"/>
        </w:numPr>
        <w:spacing w:after="0" w:line="240" w:lineRule="auto"/>
        <w:ind w:left="709" w:hanging="425"/>
        <w:contextualSpacing/>
        <w:jc w:val="both"/>
        <w:rPr>
          <w:rFonts w:cs="Arial"/>
        </w:rPr>
      </w:pPr>
      <w:r w:rsidRPr="00985D39">
        <w:rPr>
          <w:rFonts w:cs="Arial"/>
        </w:rPr>
        <w:lastRenderedPageBreak/>
        <w:t>I confirm the following: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55"/>
      </w:tblGrid>
      <w:tr w:rsidR="00276B18" w:rsidRPr="00985D39" w14:paraId="50C50192" w14:textId="77777777" w:rsidTr="13F64FF1">
        <w:tc>
          <w:tcPr>
            <w:tcW w:w="7088" w:type="dxa"/>
          </w:tcPr>
          <w:p w14:paraId="6187E0C6" w14:textId="418FEF6B" w:rsidR="00276B18" w:rsidRPr="00985D39" w:rsidRDefault="00276B18" w:rsidP="002B1B31">
            <w:pPr>
              <w:spacing w:before="120" w:line="240" w:lineRule="auto"/>
              <w:ind w:right="-329"/>
              <w:jc w:val="both"/>
              <w:rPr>
                <w:rFonts w:cs="Arial"/>
                <w:b/>
              </w:rPr>
            </w:pPr>
            <w:r w:rsidRPr="00985D39">
              <w:rPr>
                <w:rFonts w:cs="Arial"/>
                <w:b/>
              </w:rPr>
              <w:t xml:space="preserve">I </w:t>
            </w:r>
            <w:r w:rsidR="00E52877">
              <w:rPr>
                <w:rFonts w:cs="Arial"/>
                <w:b/>
              </w:rPr>
              <w:t>am aware that my interview will be recorded</w:t>
            </w:r>
            <w:r w:rsidRPr="00985D39">
              <w:rPr>
                <w:rFonts w:cs="Arial"/>
                <w:b/>
              </w:rPr>
              <w:t xml:space="preserve">  </w:t>
            </w:r>
          </w:p>
        </w:tc>
        <w:tc>
          <w:tcPr>
            <w:tcW w:w="1955" w:type="dxa"/>
          </w:tcPr>
          <w:p w14:paraId="34C6FC2C" w14:textId="73475E29" w:rsidR="00276B18" w:rsidRPr="00985D39" w:rsidRDefault="2D74B29D" w:rsidP="13F64FF1">
            <w:pPr>
              <w:spacing w:before="120" w:line="240" w:lineRule="auto"/>
              <w:ind w:right="-329"/>
              <w:jc w:val="both"/>
              <w:rPr>
                <w:rFonts w:cs="Arial"/>
                <w:b/>
                <w:bCs/>
              </w:rPr>
            </w:pPr>
            <w:r w:rsidRPr="00985D39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  <w:b/>
                  <w:bCs/>
                </w:rPr>
                <w:alias w:val="Yes recordings"/>
                <w:tag w:val="Yes recordings"/>
                <w:id w:val="-74702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9A01369" w:rsidRPr="00985D39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276B18" w:rsidRPr="00985D39">
              <w:rPr>
                <w:rFonts w:cs="Arial"/>
              </w:rPr>
              <w:tab/>
            </w:r>
          </w:p>
        </w:tc>
      </w:tr>
      <w:tr w:rsidR="00276B18" w:rsidRPr="00985D39" w14:paraId="57427C79" w14:textId="77777777" w:rsidTr="13F64FF1">
        <w:tc>
          <w:tcPr>
            <w:tcW w:w="7088" w:type="dxa"/>
          </w:tcPr>
          <w:p w14:paraId="21FCE2DF" w14:textId="4A8A13E1" w:rsidR="00276B18" w:rsidRPr="00985D39" w:rsidRDefault="00276B18" w:rsidP="002B1B31">
            <w:pPr>
              <w:spacing w:before="120" w:line="240" w:lineRule="auto"/>
              <w:ind w:right="-329"/>
              <w:jc w:val="both"/>
              <w:rPr>
                <w:rFonts w:cs="Arial"/>
                <w:b/>
              </w:rPr>
            </w:pPr>
            <w:r w:rsidRPr="00985D39">
              <w:rPr>
                <w:rFonts w:cs="Arial"/>
                <w:b/>
              </w:rPr>
              <w:t>I consent to</w:t>
            </w:r>
            <w:r w:rsidRPr="00985D39">
              <w:rPr>
                <w:rFonts w:cs="Arial"/>
              </w:rPr>
              <w:t xml:space="preserve"> </w:t>
            </w:r>
            <w:r w:rsidRPr="00985D39">
              <w:rPr>
                <w:rFonts w:cs="Arial"/>
                <w:b/>
              </w:rPr>
              <w:t>being contacted for future studies</w:t>
            </w:r>
            <w:r w:rsidRPr="00985D39">
              <w:rPr>
                <w:rFonts w:cs="Arial"/>
              </w:rPr>
              <w:tab/>
            </w:r>
          </w:p>
        </w:tc>
        <w:tc>
          <w:tcPr>
            <w:tcW w:w="1955" w:type="dxa"/>
          </w:tcPr>
          <w:p w14:paraId="7D985003" w14:textId="7F91BCB3" w:rsidR="00276B18" w:rsidRPr="00985D39" w:rsidRDefault="00276B18" w:rsidP="00DD5910">
            <w:pPr>
              <w:spacing w:before="120" w:line="240" w:lineRule="auto"/>
              <w:ind w:right="-329"/>
              <w:jc w:val="both"/>
              <w:rPr>
                <w:rFonts w:cs="Arial"/>
                <w:b/>
              </w:rPr>
            </w:pPr>
            <w:r w:rsidRPr="00985D39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  <w:b/>
                </w:rPr>
                <w:alias w:val="Yes future contact"/>
                <w:tag w:val="Yes future contact"/>
                <w:id w:val="71886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5D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985D39">
              <w:rPr>
                <w:rFonts w:cs="Arial"/>
              </w:rPr>
              <w:tab/>
              <w:t xml:space="preserve">No </w:t>
            </w:r>
            <w:sdt>
              <w:sdtPr>
                <w:rPr>
                  <w:rFonts w:cs="Arial"/>
                  <w:b/>
                </w:rPr>
                <w:alias w:val="No future contact"/>
                <w:tag w:val="No future contact"/>
                <w:id w:val="-131734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5D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276B18" w:rsidRPr="00985D39" w14:paraId="4658394C" w14:textId="77777777" w:rsidTr="13F64FF1">
        <w:tc>
          <w:tcPr>
            <w:tcW w:w="7088" w:type="dxa"/>
          </w:tcPr>
          <w:p w14:paraId="6427D84C" w14:textId="69B17549" w:rsidR="00276B18" w:rsidRPr="00985D39" w:rsidRDefault="00276B18" w:rsidP="002B1B31">
            <w:pPr>
              <w:spacing w:before="120" w:line="240" w:lineRule="auto"/>
              <w:ind w:right="-329"/>
              <w:jc w:val="both"/>
              <w:rPr>
                <w:rFonts w:cs="Arial"/>
                <w:b/>
              </w:rPr>
            </w:pPr>
            <w:r w:rsidRPr="00985D39">
              <w:rPr>
                <w:rFonts w:cs="Arial"/>
                <w:b/>
              </w:rPr>
              <w:t>I would like feedback on the overall results of this study</w:t>
            </w:r>
          </w:p>
        </w:tc>
        <w:tc>
          <w:tcPr>
            <w:tcW w:w="1955" w:type="dxa"/>
          </w:tcPr>
          <w:p w14:paraId="67A1D43E" w14:textId="750D8594" w:rsidR="00276B18" w:rsidRPr="00985D39" w:rsidRDefault="00276B18" w:rsidP="00DD5910">
            <w:pPr>
              <w:spacing w:before="120" w:line="240" w:lineRule="auto"/>
              <w:ind w:right="-329"/>
              <w:jc w:val="both"/>
              <w:rPr>
                <w:rFonts w:cs="Arial"/>
              </w:rPr>
            </w:pPr>
            <w:r w:rsidRPr="00985D39">
              <w:rPr>
                <w:rFonts w:cs="Arial"/>
              </w:rPr>
              <w:t xml:space="preserve">Yes </w:t>
            </w:r>
            <w:sdt>
              <w:sdtPr>
                <w:rPr>
                  <w:rFonts w:cs="Arial"/>
                  <w:b/>
                </w:rPr>
                <w:alias w:val="Yes feedback"/>
                <w:tag w:val="Yes feedback"/>
                <w:id w:val="-112724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5D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Pr="00985D39">
              <w:rPr>
                <w:rFonts w:cs="Arial"/>
              </w:rPr>
              <w:tab/>
              <w:t xml:space="preserve">No </w:t>
            </w:r>
            <w:sdt>
              <w:sdtPr>
                <w:rPr>
                  <w:rFonts w:cs="Arial"/>
                  <w:b/>
                </w:rPr>
                <w:alias w:val="No feedback"/>
                <w:tag w:val="No feedback"/>
                <w:id w:val="-135865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85D39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</w:tbl>
    <w:p w14:paraId="02947C65" w14:textId="3FB70677" w:rsidR="00FE7C8A" w:rsidRPr="00985D39" w:rsidRDefault="00FE7C8A" w:rsidP="00FE7C8A">
      <w:pPr>
        <w:spacing w:after="0" w:line="240" w:lineRule="auto"/>
        <w:ind w:left="709" w:right="-330"/>
        <w:jc w:val="both"/>
        <w:rPr>
          <w:rFonts w:cs="Arial"/>
          <w:b/>
        </w:rPr>
      </w:pPr>
      <w:r w:rsidRPr="00985D39">
        <w:rPr>
          <w:rFonts w:cs="Arial"/>
        </w:rPr>
        <w:tab/>
      </w:r>
      <w:r w:rsidR="00B8641A" w:rsidRPr="00985D39">
        <w:rPr>
          <w:rFonts w:cs="Arial"/>
        </w:rPr>
        <w:tab/>
      </w:r>
    </w:p>
    <w:p w14:paraId="15DBBE8B" w14:textId="1CB23F30" w:rsidR="00FE7C8A" w:rsidRPr="00985D39" w:rsidRDefault="00FE7C8A" w:rsidP="00FE7C8A">
      <w:pPr>
        <w:spacing w:after="0" w:line="240" w:lineRule="auto"/>
        <w:ind w:left="709"/>
        <w:jc w:val="both"/>
        <w:rPr>
          <w:rFonts w:cs="Arial"/>
        </w:rPr>
      </w:pPr>
      <w:r w:rsidRPr="00985D39">
        <w:rPr>
          <w:rFonts w:cs="Arial"/>
        </w:rPr>
        <w:t xml:space="preserve">If you answered </w:t>
      </w:r>
      <w:r w:rsidRPr="00985D39">
        <w:rPr>
          <w:rFonts w:cs="Arial"/>
          <w:b/>
        </w:rPr>
        <w:t>yes</w:t>
      </w:r>
      <w:r w:rsidR="00FC653D" w:rsidRPr="00985D39">
        <w:rPr>
          <w:rFonts w:cs="Arial"/>
          <w:b/>
        </w:rPr>
        <w:t xml:space="preserve"> </w:t>
      </w:r>
      <w:r w:rsidR="00FC653D" w:rsidRPr="00985D39">
        <w:rPr>
          <w:rFonts w:cs="Arial"/>
          <w:bCs/>
        </w:rPr>
        <w:t>to receiving feedback or being contacted in future</w:t>
      </w:r>
      <w:r w:rsidRPr="00985D39">
        <w:rPr>
          <w:rFonts w:cs="Arial"/>
        </w:rPr>
        <w:t>, please provide your preferred contact</w:t>
      </w:r>
      <w:r w:rsidR="00FC653D" w:rsidRPr="00985D39">
        <w:rPr>
          <w:rFonts w:cs="Arial"/>
        </w:rPr>
        <w:t xml:space="preserve"> details</w:t>
      </w:r>
      <w:r w:rsidRPr="00985D39">
        <w:rPr>
          <w:rFonts w:cs="Arial"/>
        </w:rPr>
        <w:t xml:space="preserve"> (email/telephone/postal address):</w:t>
      </w:r>
    </w:p>
    <w:tbl>
      <w:tblPr>
        <w:tblStyle w:val="TableGrid"/>
        <w:tblW w:w="9072" w:type="dxa"/>
        <w:tblInd w:w="709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E7C8A" w:rsidRPr="00985D39" w14:paraId="18942B7C" w14:textId="77777777" w:rsidTr="00276B18">
        <w:trPr>
          <w:trHeight w:val="450"/>
        </w:trPr>
        <w:tc>
          <w:tcPr>
            <w:tcW w:w="9072" w:type="dxa"/>
            <w:vAlign w:val="bottom"/>
          </w:tcPr>
          <w:p w14:paraId="2A29970A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</w:rPr>
            </w:pPr>
          </w:p>
        </w:tc>
      </w:tr>
      <w:tr w:rsidR="00FE7C8A" w:rsidRPr="00985D39" w14:paraId="5F3471FF" w14:textId="77777777" w:rsidTr="00276B18">
        <w:trPr>
          <w:trHeight w:val="450"/>
        </w:trPr>
        <w:tc>
          <w:tcPr>
            <w:tcW w:w="9072" w:type="dxa"/>
            <w:vAlign w:val="bottom"/>
          </w:tcPr>
          <w:p w14:paraId="0754E727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</w:rPr>
            </w:pPr>
          </w:p>
        </w:tc>
      </w:tr>
      <w:tr w:rsidR="00FE7C8A" w:rsidRPr="00985D39" w14:paraId="5AAAE034" w14:textId="77777777" w:rsidTr="00276B18">
        <w:trPr>
          <w:trHeight w:val="450"/>
        </w:trPr>
        <w:tc>
          <w:tcPr>
            <w:tcW w:w="9072" w:type="dxa"/>
            <w:vAlign w:val="bottom"/>
          </w:tcPr>
          <w:p w14:paraId="7A0631A1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</w:rPr>
            </w:pPr>
          </w:p>
        </w:tc>
      </w:tr>
      <w:tr w:rsidR="00FE7C8A" w:rsidRPr="00985D39" w14:paraId="7A144565" w14:textId="77777777" w:rsidTr="00276B18">
        <w:trPr>
          <w:trHeight w:val="450"/>
        </w:trPr>
        <w:tc>
          <w:tcPr>
            <w:tcW w:w="9072" w:type="dxa"/>
            <w:vAlign w:val="bottom"/>
          </w:tcPr>
          <w:p w14:paraId="68680853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</w:rPr>
            </w:pPr>
          </w:p>
        </w:tc>
      </w:tr>
    </w:tbl>
    <w:p w14:paraId="76B72D72" w14:textId="77777777" w:rsidR="00FE7C8A" w:rsidRPr="00985D39" w:rsidRDefault="00FE7C8A" w:rsidP="006F078D">
      <w:pPr>
        <w:rPr>
          <w:rFonts w:cs="Arial"/>
        </w:rPr>
      </w:pPr>
    </w:p>
    <w:p w14:paraId="6C57750F" w14:textId="77777777" w:rsidR="00FE7C8A" w:rsidRPr="00985D39" w:rsidRDefault="00FE7C8A" w:rsidP="00FE7C8A">
      <w:pPr>
        <w:pStyle w:val="ListParagraph"/>
        <w:numPr>
          <w:ilvl w:val="0"/>
          <w:numId w:val="26"/>
        </w:numPr>
        <w:spacing w:after="0" w:line="240" w:lineRule="auto"/>
        <w:contextualSpacing/>
        <w:jc w:val="both"/>
        <w:rPr>
          <w:rFonts w:cs="Arial"/>
        </w:rPr>
      </w:pPr>
      <w:r w:rsidRPr="00985D39">
        <w:rPr>
          <w:rFonts w:cs="Arial"/>
        </w:rPr>
        <w:t xml:space="preserve">I understand that after I sign and return this consent form it will be retained by the researcher, and that I may request a copy at any time. </w:t>
      </w:r>
    </w:p>
    <w:p w14:paraId="7232AA05" w14:textId="77777777" w:rsidR="00FE7C8A" w:rsidRPr="00985D39" w:rsidRDefault="00FE7C8A" w:rsidP="006F078D">
      <w:pPr>
        <w:rPr>
          <w:rFonts w:cs="Arial"/>
        </w:rPr>
      </w:pPr>
    </w:p>
    <w:tbl>
      <w:tblPr>
        <w:tblStyle w:val="TableGrid"/>
        <w:tblW w:w="9889" w:type="dxa"/>
        <w:tblInd w:w="-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62"/>
      </w:tblGrid>
      <w:tr w:rsidR="00FE7C8A" w:rsidRPr="00985D39" w14:paraId="5F952363" w14:textId="77777777" w:rsidTr="00276B18">
        <w:trPr>
          <w:trHeight w:val="448"/>
        </w:trPr>
        <w:tc>
          <w:tcPr>
            <w:tcW w:w="2127" w:type="dxa"/>
            <w:vAlign w:val="bottom"/>
          </w:tcPr>
          <w:p w14:paraId="1CB17F79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/>
                <w:color w:val="E64626"/>
              </w:rPr>
            </w:pPr>
            <w:r w:rsidRPr="00985D39">
              <w:rPr>
                <w:rFonts w:cs="Arial"/>
                <w:b/>
                <w:color w:val="E64626"/>
              </w:rPr>
              <w:t>Participant Name</w:t>
            </w:r>
          </w:p>
        </w:tc>
        <w:tc>
          <w:tcPr>
            <w:tcW w:w="7762" w:type="dxa"/>
            <w:tcBorders>
              <w:bottom w:val="single" w:sz="4" w:space="0" w:color="auto"/>
            </w:tcBorders>
            <w:vAlign w:val="bottom"/>
          </w:tcPr>
          <w:p w14:paraId="60740FF5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Cs/>
              </w:rPr>
            </w:pPr>
          </w:p>
        </w:tc>
      </w:tr>
      <w:tr w:rsidR="00FE7C8A" w:rsidRPr="00985D39" w14:paraId="569EF455" w14:textId="77777777" w:rsidTr="00276B18">
        <w:trPr>
          <w:trHeight w:val="448"/>
        </w:trPr>
        <w:tc>
          <w:tcPr>
            <w:tcW w:w="2127" w:type="dxa"/>
            <w:vAlign w:val="bottom"/>
          </w:tcPr>
          <w:p w14:paraId="777B70B1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/>
                <w:color w:val="E64626"/>
              </w:rPr>
            </w:pPr>
            <w:r w:rsidRPr="00985D39">
              <w:rPr>
                <w:rFonts w:cs="Arial"/>
                <w:b/>
                <w:color w:val="E64626"/>
              </w:rPr>
              <w:t>Signature</w:t>
            </w:r>
          </w:p>
        </w:tc>
        <w:tc>
          <w:tcPr>
            <w:tcW w:w="77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9F2D70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Cs/>
              </w:rPr>
            </w:pPr>
          </w:p>
        </w:tc>
      </w:tr>
      <w:tr w:rsidR="00FE7C8A" w:rsidRPr="00985D39" w14:paraId="237089C6" w14:textId="77777777" w:rsidTr="00276B18">
        <w:trPr>
          <w:trHeight w:val="448"/>
        </w:trPr>
        <w:tc>
          <w:tcPr>
            <w:tcW w:w="2127" w:type="dxa"/>
            <w:tcBorders>
              <w:bottom w:val="nil"/>
            </w:tcBorders>
            <w:vAlign w:val="bottom"/>
          </w:tcPr>
          <w:p w14:paraId="2B104822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/>
                <w:color w:val="E64626"/>
              </w:rPr>
            </w:pPr>
            <w:r w:rsidRPr="00985D39">
              <w:rPr>
                <w:rFonts w:cs="Arial"/>
                <w:b/>
                <w:color w:val="E64626"/>
              </w:rPr>
              <w:t>Date</w:t>
            </w:r>
          </w:p>
        </w:tc>
        <w:tc>
          <w:tcPr>
            <w:tcW w:w="7762" w:type="dxa"/>
            <w:tcBorders>
              <w:top w:val="single" w:sz="4" w:space="0" w:color="auto"/>
            </w:tcBorders>
            <w:vAlign w:val="bottom"/>
          </w:tcPr>
          <w:p w14:paraId="2AABFF5E" w14:textId="77777777" w:rsidR="00FE7C8A" w:rsidRPr="00985D39" w:rsidRDefault="00FE7C8A" w:rsidP="00460D32">
            <w:pPr>
              <w:spacing w:before="240" w:after="0" w:line="240" w:lineRule="auto"/>
              <w:jc w:val="both"/>
              <w:rPr>
                <w:rFonts w:cs="Arial"/>
                <w:bCs/>
              </w:rPr>
            </w:pPr>
          </w:p>
        </w:tc>
      </w:tr>
    </w:tbl>
    <w:p w14:paraId="2F62357E" w14:textId="77777777" w:rsidR="00FE7C8A" w:rsidRPr="00985D39" w:rsidRDefault="00FE7C8A" w:rsidP="00FE7C8A">
      <w:pPr>
        <w:spacing w:after="0" w:line="240" w:lineRule="auto"/>
        <w:jc w:val="both"/>
        <w:rPr>
          <w:rFonts w:cs="Arial"/>
        </w:rPr>
      </w:pPr>
    </w:p>
    <w:sectPr w:rsidR="00FE7C8A" w:rsidRPr="00985D39" w:rsidSect="006B6E4D">
      <w:headerReference w:type="default" r:id="rId11"/>
      <w:footerReference w:type="default" r:id="rId12"/>
      <w:pgSz w:w="11906" w:h="16838" w:code="9"/>
      <w:pgMar w:top="1701" w:right="1077" w:bottom="1701" w:left="1077" w:header="79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0E1A" w14:textId="77777777" w:rsidR="00F46544" w:rsidRDefault="00F46544" w:rsidP="00B65A30">
      <w:pPr>
        <w:spacing w:after="0"/>
      </w:pPr>
      <w:r>
        <w:separator/>
      </w:r>
    </w:p>
  </w:endnote>
  <w:endnote w:type="continuationSeparator" w:id="0">
    <w:p w14:paraId="4C398AD2" w14:textId="77777777" w:rsidR="00F46544" w:rsidRDefault="00F46544" w:rsidP="00B65A30">
      <w:pPr>
        <w:spacing w:after="0"/>
      </w:pPr>
      <w:r>
        <w:continuationSeparator/>
      </w:r>
    </w:p>
  </w:endnote>
  <w:endnote w:type="continuationNotice" w:id="1">
    <w:p w14:paraId="5A49D1EF" w14:textId="77777777" w:rsidR="00F46544" w:rsidRDefault="00F4654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9B12" w14:textId="1E46EC3A" w:rsidR="00A157AB" w:rsidRPr="001B36EF" w:rsidRDefault="001B36EF" w:rsidP="001B36EF">
    <w:pPr>
      <w:pStyle w:val="Footer"/>
      <w:tabs>
        <w:tab w:val="clear" w:pos="4513"/>
        <w:tab w:val="clear" w:pos="9026"/>
        <w:tab w:val="center" w:pos="4820"/>
        <w:tab w:val="right" w:pos="9752"/>
      </w:tabs>
      <w:rPr>
        <w:rFonts w:cs="Arial"/>
        <w:sz w:val="16"/>
        <w:szCs w:val="16"/>
      </w:rPr>
    </w:pPr>
    <w:r w:rsidRPr="001B36EF">
      <w:rPr>
        <w:rFonts w:cs="Arial"/>
        <w:sz w:val="16"/>
        <w:szCs w:val="16"/>
      </w:rPr>
      <w:t xml:space="preserve">Ethics ref.: </w:t>
    </w:r>
    <w:r w:rsidR="000041A5" w:rsidRPr="005B0E00">
      <w:rPr>
        <w:rFonts w:cstheme="minorHAnsi"/>
        <w:sz w:val="20"/>
        <w:szCs w:val="20"/>
      </w:rPr>
      <w:t>2026/HE000050</w:t>
    </w:r>
    <w:r w:rsidRPr="001B36EF">
      <w:rPr>
        <w:rFonts w:cs="Arial"/>
        <w:sz w:val="16"/>
        <w:szCs w:val="16"/>
      </w:rPr>
      <w:tab/>
      <w:t xml:space="preserve">Version </w:t>
    </w:r>
    <w:r w:rsidR="00FF5526">
      <w:rPr>
        <w:rFonts w:cs="Arial"/>
        <w:sz w:val="16"/>
        <w:szCs w:val="16"/>
      </w:rPr>
      <w:t>2</w:t>
    </w:r>
    <w:r w:rsidRPr="001B36EF">
      <w:rPr>
        <w:rFonts w:cs="Arial"/>
        <w:sz w:val="16"/>
        <w:szCs w:val="16"/>
      </w:rPr>
      <w:t xml:space="preserve">, </w:t>
    </w:r>
    <w:r w:rsidR="00FF5526">
      <w:rPr>
        <w:rFonts w:cs="Arial"/>
        <w:sz w:val="16"/>
        <w:szCs w:val="16"/>
      </w:rPr>
      <w:t>21</w:t>
    </w:r>
    <w:r w:rsidRPr="001B36EF">
      <w:rPr>
        <w:rFonts w:cs="Arial"/>
        <w:sz w:val="16"/>
        <w:szCs w:val="16"/>
      </w:rPr>
      <w:t>/</w:t>
    </w:r>
    <w:r w:rsidR="000041A5">
      <w:rPr>
        <w:rFonts w:cs="Arial"/>
        <w:sz w:val="16"/>
        <w:szCs w:val="16"/>
      </w:rPr>
      <w:t>0</w:t>
    </w:r>
    <w:r w:rsidR="00FF5526">
      <w:rPr>
        <w:rFonts w:cs="Arial"/>
        <w:sz w:val="16"/>
        <w:szCs w:val="16"/>
      </w:rPr>
      <w:t>5</w:t>
    </w:r>
    <w:r w:rsidRPr="001B36EF">
      <w:rPr>
        <w:rFonts w:cs="Arial"/>
        <w:sz w:val="16"/>
        <w:szCs w:val="16"/>
      </w:rPr>
      <w:t>/</w:t>
    </w:r>
    <w:r w:rsidR="000041A5">
      <w:rPr>
        <w:rFonts w:cs="Arial"/>
        <w:sz w:val="16"/>
        <w:szCs w:val="16"/>
      </w:rPr>
      <w:t>2026</w:t>
    </w:r>
    <w:r w:rsidRPr="001B36EF">
      <w:rPr>
        <w:rFonts w:cs="Arial"/>
        <w:sz w:val="16"/>
        <w:szCs w:val="16"/>
      </w:rPr>
      <w:tab/>
      <w:t xml:space="preserve">Page </w:t>
    </w:r>
    <w:r w:rsidRPr="001B36EF">
      <w:rPr>
        <w:rFonts w:cs="Arial"/>
        <w:sz w:val="16"/>
        <w:szCs w:val="16"/>
      </w:rPr>
      <w:fldChar w:fldCharType="begin"/>
    </w:r>
    <w:r w:rsidRPr="001B36EF">
      <w:rPr>
        <w:rFonts w:cs="Arial"/>
        <w:sz w:val="16"/>
        <w:szCs w:val="16"/>
      </w:rPr>
      <w:instrText xml:space="preserve"> PAGE </w:instrText>
    </w:r>
    <w:r w:rsidRPr="001B36EF">
      <w:rPr>
        <w:rFonts w:cs="Arial"/>
        <w:sz w:val="16"/>
        <w:szCs w:val="16"/>
      </w:rPr>
      <w:fldChar w:fldCharType="separate"/>
    </w:r>
    <w:r w:rsidRPr="001B36EF">
      <w:rPr>
        <w:rFonts w:cs="Arial"/>
        <w:sz w:val="16"/>
        <w:szCs w:val="16"/>
      </w:rPr>
      <w:t>1</w:t>
    </w:r>
    <w:r w:rsidRPr="001B36EF">
      <w:rPr>
        <w:rFonts w:cs="Arial"/>
        <w:sz w:val="16"/>
        <w:szCs w:val="16"/>
      </w:rPr>
      <w:fldChar w:fldCharType="end"/>
    </w:r>
    <w:r w:rsidRPr="001B36EF">
      <w:rPr>
        <w:rFonts w:cs="Arial"/>
        <w:sz w:val="16"/>
        <w:szCs w:val="16"/>
      </w:rPr>
      <w:t xml:space="preserve"> of </w:t>
    </w:r>
    <w:r w:rsidRPr="001B36EF">
      <w:rPr>
        <w:rFonts w:cs="Arial"/>
        <w:sz w:val="16"/>
        <w:szCs w:val="16"/>
      </w:rPr>
      <w:fldChar w:fldCharType="begin"/>
    </w:r>
    <w:r w:rsidRPr="001B36EF">
      <w:rPr>
        <w:rFonts w:cs="Arial"/>
        <w:sz w:val="16"/>
        <w:szCs w:val="16"/>
      </w:rPr>
      <w:instrText xml:space="preserve"> NUMPAGES  </w:instrText>
    </w:r>
    <w:r w:rsidRPr="001B36EF">
      <w:rPr>
        <w:rFonts w:cs="Arial"/>
        <w:sz w:val="16"/>
        <w:szCs w:val="16"/>
      </w:rPr>
      <w:fldChar w:fldCharType="separate"/>
    </w:r>
    <w:r w:rsidRPr="001B36EF">
      <w:rPr>
        <w:rFonts w:cs="Arial"/>
        <w:sz w:val="16"/>
        <w:szCs w:val="16"/>
      </w:rPr>
      <w:t>7</w:t>
    </w:r>
    <w:r w:rsidRPr="001B36EF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D0F5C" w14:textId="77777777" w:rsidR="00F46544" w:rsidRDefault="00F46544" w:rsidP="00B65A30">
      <w:pPr>
        <w:spacing w:after="0"/>
      </w:pPr>
      <w:r>
        <w:separator/>
      </w:r>
    </w:p>
  </w:footnote>
  <w:footnote w:type="continuationSeparator" w:id="0">
    <w:p w14:paraId="7B170AB1" w14:textId="77777777" w:rsidR="00F46544" w:rsidRDefault="00F46544" w:rsidP="00B65A30">
      <w:pPr>
        <w:spacing w:after="0"/>
      </w:pPr>
      <w:r>
        <w:continuationSeparator/>
      </w:r>
    </w:p>
  </w:footnote>
  <w:footnote w:type="continuationNotice" w:id="1">
    <w:p w14:paraId="72F598C0" w14:textId="77777777" w:rsidR="00F46544" w:rsidRDefault="00F4654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F68B4" w14:textId="77777777" w:rsidR="001B36EF" w:rsidRDefault="001B36EF" w:rsidP="006B6E4D">
    <w:pPr>
      <w:pStyle w:val="Header"/>
      <w:jc w:val="right"/>
      <w:rPr>
        <w:rFonts w:cs="Arial"/>
      </w:rPr>
    </w:pPr>
  </w:p>
  <w:p w14:paraId="07318E5A" w14:textId="77777777" w:rsidR="001B36EF" w:rsidRDefault="001B36EF" w:rsidP="006B6E4D">
    <w:pPr>
      <w:pStyle w:val="Header"/>
      <w:jc w:val="right"/>
      <w:rPr>
        <w:rFonts w:cs="Arial"/>
      </w:rPr>
    </w:pPr>
  </w:p>
  <w:p w14:paraId="38200AB8" w14:textId="77777777" w:rsidR="001B36EF" w:rsidRDefault="001B36EF" w:rsidP="006B6E4D">
    <w:pPr>
      <w:pStyle w:val="Header"/>
      <w:jc w:val="right"/>
      <w:rPr>
        <w:rFonts w:cs="Arial"/>
      </w:rPr>
    </w:pPr>
  </w:p>
  <w:p w14:paraId="5CAEA9B3" w14:textId="2A271366" w:rsidR="00A157AB" w:rsidRPr="001B36EF" w:rsidRDefault="00464A2C" w:rsidP="006B6E4D">
    <w:pPr>
      <w:pStyle w:val="Header"/>
      <w:jc w:val="right"/>
      <w:rPr>
        <w:rFonts w:cs="Arial"/>
      </w:rPr>
    </w:pPr>
    <w:r w:rsidRPr="001B36EF">
      <w:rPr>
        <w:rFonts w:cs="Arial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0DBF1C25" wp14:editId="2036D1D5">
          <wp:simplePos x="0" y="0"/>
          <wp:positionH relativeFrom="margin">
            <wp:align>right</wp:align>
          </wp:positionH>
          <wp:positionV relativeFrom="page">
            <wp:posOffset>449390</wp:posOffset>
          </wp:positionV>
          <wp:extent cx="1685925" cy="585116"/>
          <wp:effectExtent l="0" t="0" r="0" b="5715"/>
          <wp:wrapNone/>
          <wp:docPr id="1" name="Picture 1" descr="USY_MB1_RGB_1_Colour_Standard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SY_MB1_RGB_1_Colour_Standard_Logo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5851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5C42"/>
    <w:multiLevelType w:val="hybridMultilevel"/>
    <w:tmpl w:val="32AEC312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DC475F"/>
    <w:multiLevelType w:val="hybridMultilevel"/>
    <w:tmpl w:val="A3323D1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5968F7"/>
    <w:multiLevelType w:val="hybridMultilevel"/>
    <w:tmpl w:val="FC342318"/>
    <w:lvl w:ilvl="0" w:tplc="A8D448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9923FA"/>
    <w:multiLevelType w:val="hybridMultilevel"/>
    <w:tmpl w:val="A8067408"/>
    <w:lvl w:ilvl="0" w:tplc="FC421A4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0CAC52DE"/>
    <w:multiLevelType w:val="multilevel"/>
    <w:tmpl w:val="DDBE4DC6"/>
    <w:numStyleLink w:val="Numberedlist"/>
  </w:abstractNum>
  <w:abstractNum w:abstractNumId="5" w15:restartNumberingAfterBreak="0">
    <w:nsid w:val="1682225A"/>
    <w:multiLevelType w:val="hybridMultilevel"/>
    <w:tmpl w:val="2E4C6E44"/>
    <w:lvl w:ilvl="0" w:tplc="19FE69FA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22D43"/>
    <w:multiLevelType w:val="hybridMultilevel"/>
    <w:tmpl w:val="5FB40FAA"/>
    <w:lvl w:ilvl="0" w:tplc="FC421A4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E927040"/>
    <w:multiLevelType w:val="multilevel"/>
    <w:tmpl w:val="434E8C6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8" w15:restartNumberingAfterBreak="0">
    <w:nsid w:val="21AA22FD"/>
    <w:multiLevelType w:val="hybridMultilevel"/>
    <w:tmpl w:val="907C5F7A"/>
    <w:lvl w:ilvl="0" w:tplc="60B0CFF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B66269B"/>
    <w:multiLevelType w:val="hybridMultilevel"/>
    <w:tmpl w:val="8CCAC6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76158"/>
    <w:multiLevelType w:val="hybridMultilevel"/>
    <w:tmpl w:val="C96E2D4A"/>
    <w:lvl w:ilvl="0" w:tplc="EACC26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808080" w:themeColor="background1" w:themeShade="80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3E517E2"/>
    <w:multiLevelType w:val="hybridMultilevel"/>
    <w:tmpl w:val="5FF0EE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63386"/>
    <w:multiLevelType w:val="hybridMultilevel"/>
    <w:tmpl w:val="CBFAED1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B05BDD"/>
    <w:multiLevelType w:val="hybridMultilevel"/>
    <w:tmpl w:val="0386631A"/>
    <w:lvl w:ilvl="0" w:tplc="5846D18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9728A"/>
    <w:multiLevelType w:val="hybridMultilevel"/>
    <w:tmpl w:val="E97A7942"/>
    <w:lvl w:ilvl="0" w:tplc="60B0CF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F3A33D7"/>
    <w:multiLevelType w:val="hybridMultilevel"/>
    <w:tmpl w:val="1202311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6F4B6A"/>
    <w:multiLevelType w:val="multilevel"/>
    <w:tmpl w:val="484E4B2E"/>
    <w:lvl w:ilvl="0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9" w:hanging="1440"/>
      </w:pPr>
      <w:rPr>
        <w:rFonts w:hint="default"/>
      </w:rPr>
    </w:lvl>
  </w:abstractNum>
  <w:abstractNum w:abstractNumId="17" w15:restartNumberingAfterBreak="0">
    <w:nsid w:val="52F004AE"/>
    <w:multiLevelType w:val="multilevel"/>
    <w:tmpl w:val="DDBE4DC6"/>
    <w:numStyleLink w:val="Numberedlist"/>
  </w:abstractNum>
  <w:abstractNum w:abstractNumId="18" w15:restartNumberingAfterBreak="0">
    <w:nsid w:val="58A7549D"/>
    <w:multiLevelType w:val="multilevel"/>
    <w:tmpl w:val="DDBE4DC6"/>
    <w:styleLink w:val="Numbered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 Bold" w:hAnsi="Arial Bold" w:hint="default"/>
        <w:b/>
        <w:i w:val="0"/>
        <w:color w:val="E64626" w:themeColor="accent1"/>
        <w:sz w:val="22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ascii="Arial Bold" w:hAnsi="Arial Bold" w:hint="default"/>
        <w:b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90565B5"/>
    <w:multiLevelType w:val="hybridMultilevel"/>
    <w:tmpl w:val="4464FB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E4600"/>
    <w:multiLevelType w:val="hybridMultilevel"/>
    <w:tmpl w:val="461E78DC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7B00652"/>
    <w:multiLevelType w:val="hybridMultilevel"/>
    <w:tmpl w:val="49C0D6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924551F"/>
    <w:multiLevelType w:val="hybridMultilevel"/>
    <w:tmpl w:val="F64C59E2"/>
    <w:lvl w:ilvl="0" w:tplc="CD46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A4B58"/>
    <w:multiLevelType w:val="hybridMultilevel"/>
    <w:tmpl w:val="48403BB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FAD0E0E"/>
    <w:multiLevelType w:val="hybridMultilevel"/>
    <w:tmpl w:val="C7D6F7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2957BCC"/>
    <w:multiLevelType w:val="hybridMultilevel"/>
    <w:tmpl w:val="881888D4"/>
    <w:lvl w:ilvl="0" w:tplc="98DEF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  <w:sz w:val="18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AD58AA"/>
    <w:multiLevelType w:val="hybridMultilevel"/>
    <w:tmpl w:val="775A1A86"/>
    <w:lvl w:ilvl="0" w:tplc="0C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59331685">
    <w:abstractNumId w:val="16"/>
  </w:num>
  <w:num w:numId="2" w16cid:durableId="29191847">
    <w:abstractNumId w:val="26"/>
  </w:num>
  <w:num w:numId="3" w16cid:durableId="445124574">
    <w:abstractNumId w:val="20"/>
  </w:num>
  <w:num w:numId="4" w16cid:durableId="911934747">
    <w:abstractNumId w:val="8"/>
  </w:num>
  <w:num w:numId="5" w16cid:durableId="1640652387">
    <w:abstractNumId w:val="5"/>
  </w:num>
  <w:num w:numId="6" w16cid:durableId="1184788668">
    <w:abstractNumId w:val="18"/>
  </w:num>
  <w:num w:numId="7" w16cid:durableId="5262569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1569738">
    <w:abstractNumId w:val="7"/>
  </w:num>
  <w:num w:numId="9" w16cid:durableId="220481313">
    <w:abstractNumId w:val="17"/>
  </w:num>
  <w:num w:numId="10" w16cid:durableId="817040188">
    <w:abstractNumId w:val="4"/>
  </w:num>
  <w:num w:numId="11" w16cid:durableId="1056317290">
    <w:abstractNumId w:val="6"/>
  </w:num>
  <w:num w:numId="12" w16cid:durableId="1628270558">
    <w:abstractNumId w:val="3"/>
  </w:num>
  <w:num w:numId="13" w16cid:durableId="1782458300">
    <w:abstractNumId w:val="25"/>
  </w:num>
  <w:num w:numId="14" w16cid:durableId="412242286">
    <w:abstractNumId w:val="14"/>
  </w:num>
  <w:num w:numId="15" w16cid:durableId="924999140">
    <w:abstractNumId w:val="13"/>
  </w:num>
  <w:num w:numId="16" w16cid:durableId="873418583">
    <w:abstractNumId w:val="2"/>
  </w:num>
  <w:num w:numId="17" w16cid:durableId="1343237829">
    <w:abstractNumId w:val="10"/>
  </w:num>
  <w:num w:numId="18" w16cid:durableId="1233932163">
    <w:abstractNumId w:val="11"/>
  </w:num>
  <w:num w:numId="19" w16cid:durableId="1275283898">
    <w:abstractNumId w:val="19"/>
  </w:num>
  <w:num w:numId="20" w16cid:durableId="1759206973">
    <w:abstractNumId w:val="1"/>
  </w:num>
  <w:num w:numId="21" w16cid:durableId="1066950569">
    <w:abstractNumId w:val="12"/>
  </w:num>
  <w:num w:numId="22" w16cid:durableId="552229052">
    <w:abstractNumId w:val="24"/>
  </w:num>
  <w:num w:numId="23" w16cid:durableId="537671312">
    <w:abstractNumId w:val="15"/>
  </w:num>
  <w:num w:numId="24" w16cid:durableId="740952120">
    <w:abstractNumId w:val="23"/>
  </w:num>
  <w:num w:numId="25" w16cid:durableId="1446119109">
    <w:abstractNumId w:val="21"/>
  </w:num>
  <w:num w:numId="26" w16cid:durableId="1698582441">
    <w:abstractNumId w:val="22"/>
  </w:num>
  <w:num w:numId="27" w16cid:durableId="1082146576">
    <w:abstractNumId w:val="0"/>
  </w:num>
  <w:num w:numId="28" w16cid:durableId="15043201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BC"/>
    <w:rsid w:val="000041A5"/>
    <w:rsid w:val="0000503C"/>
    <w:rsid w:val="000107B4"/>
    <w:rsid w:val="0001254F"/>
    <w:rsid w:val="00012D2A"/>
    <w:rsid w:val="00013844"/>
    <w:rsid w:val="00014D02"/>
    <w:rsid w:val="00017775"/>
    <w:rsid w:val="00023AAB"/>
    <w:rsid w:val="0002514E"/>
    <w:rsid w:val="00026087"/>
    <w:rsid w:val="00026AA3"/>
    <w:rsid w:val="00027627"/>
    <w:rsid w:val="00031987"/>
    <w:rsid w:val="00037C8C"/>
    <w:rsid w:val="00042003"/>
    <w:rsid w:val="00044A8B"/>
    <w:rsid w:val="0005226A"/>
    <w:rsid w:val="0006616B"/>
    <w:rsid w:val="00072FA7"/>
    <w:rsid w:val="0007726E"/>
    <w:rsid w:val="0008440D"/>
    <w:rsid w:val="000930A7"/>
    <w:rsid w:val="000A0A1A"/>
    <w:rsid w:val="000A7A64"/>
    <w:rsid w:val="000B2A49"/>
    <w:rsid w:val="000B374C"/>
    <w:rsid w:val="000B463C"/>
    <w:rsid w:val="000B68A2"/>
    <w:rsid w:val="000B786A"/>
    <w:rsid w:val="000C03C7"/>
    <w:rsid w:val="000D698B"/>
    <w:rsid w:val="000E1CFB"/>
    <w:rsid w:val="000F4AC1"/>
    <w:rsid w:val="000F7B98"/>
    <w:rsid w:val="00101490"/>
    <w:rsid w:val="00101D37"/>
    <w:rsid w:val="00107409"/>
    <w:rsid w:val="00111AAA"/>
    <w:rsid w:val="00125452"/>
    <w:rsid w:val="00134514"/>
    <w:rsid w:val="001357F0"/>
    <w:rsid w:val="00136F02"/>
    <w:rsid w:val="0014565E"/>
    <w:rsid w:val="00161B43"/>
    <w:rsid w:val="001627AC"/>
    <w:rsid w:val="00165DB3"/>
    <w:rsid w:val="00180FBE"/>
    <w:rsid w:val="0018626D"/>
    <w:rsid w:val="001870C8"/>
    <w:rsid w:val="00187FDA"/>
    <w:rsid w:val="00191216"/>
    <w:rsid w:val="00192C5B"/>
    <w:rsid w:val="001937D9"/>
    <w:rsid w:val="001A35D1"/>
    <w:rsid w:val="001B36EF"/>
    <w:rsid w:val="001C2A66"/>
    <w:rsid w:val="001C6FBC"/>
    <w:rsid w:val="001D24D5"/>
    <w:rsid w:val="001D6A6A"/>
    <w:rsid w:val="001E6403"/>
    <w:rsid w:val="001F36AC"/>
    <w:rsid w:val="001F773C"/>
    <w:rsid w:val="00200FDE"/>
    <w:rsid w:val="00203D53"/>
    <w:rsid w:val="0020482F"/>
    <w:rsid w:val="0020673E"/>
    <w:rsid w:val="0022119A"/>
    <w:rsid w:val="00223421"/>
    <w:rsid w:val="00231999"/>
    <w:rsid w:val="00233AF9"/>
    <w:rsid w:val="002368F3"/>
    <w:rsid w:val="00240130"/>
    <w:rsid w:val="00242112"/>
    <w:rsid w:val="002443C5"/>
    <w:rsid w:val="00252802"/>
    <w:rsid w:val="00256D99"/>
    <w:rsid w:val="0027688D"/>
    <w:rsid w:val="00276B18"/>
    <w:rsid w:val="00285279"/>
    <w:rsid w:val="00285C98"/>
    <w:rsid w:val="00286E47"/>
    <w:rsid w:val="00287834"/>
    <w:rsid w:val="0029473C"/>
    <w:rsid w:val="00294B95"/>
    <w:rsid w:val="002A3EFA"/>
    <w:rsid w:val="002A562C"/>
    <w:rsid w:val="002A56BF"/>
    <w:rsid w:val="002B19AF"/>
    <w:rsid w:val="002B1B31"/>
    <w:rsid w:val="002C1C7F"/>
    <w:rsid w:val="002F1850"/>
    <w:rsid w:val="002F3D00"/>
    <w:rsid w:val="002F707F"/>
    <w:rsid w:val="00311816"/>
    <w:rsid w:val="0031387F"/>
    <w:rsid w:val="003148AB"/>
    <w:rsid w:val="00320085"/>
    <w:rsid w:val="003206CA"/>
    <w:rsid w:val="00320A22"/>
    <w:rsid w:val="00327E22"/>
    <w:rsid w:val="0033071D"/>
    <w:rsid w:val="00331F9B"/>
    <w:rsid w:val="003322D2"/>
    <w:rsid w:val="003401CB"/>
    <w:rsid w:val="003413C5"/>
    <w:rsid w:val="0034191D"/>
    <w:rsid w:val="0034676A"/>
    <w:rsid w:val="003470E1"/>
    <w:rsid w:val="003505E3"/>
    <w:rsid w:val="0037254B"/>
    <w:rsid w:val="003741A7"/>
    <w:rsid w:val="0037548D"/>
    <w:rsid w:val="00385F44"/>
    <w:rsid w:val="00386DB1"/>
    <w:rsid w:val="003936D7"/>
    <w:rsid w:val="00396155"/>
    <w:rsid w:val="003A0D39"/>
    <w:rsid w:val="003B1159"/>
    <w:rsid w:val="003B1EF0"/>
    <w:rsid w:val="003B35B5"/>
    <w:rsid w:val="003B7FDA"/>
    <w:rsid w:val="003C482A"/>
    <w:rsid w:val="003D1010"/>
    <w:rsid w:val="003D2AB1"/>
    <w:rsid w:val="003E3CD3"/>
    <w:rsid w:val="003E6FF3"/>
    <w:rsid w:val="003F09C8"/>
    <w:rsid w:val="003F0B93"/>
    <w:rsid w:val="003F4053"/>
    <w:rsid w:val="0041374B"/>
    <w:rsid w:val="0041464D"/>
    <w:rsid w:val="00414808"/>
    <w:rsid w:val="004224A1"/>
    <w:rsid w:val="00430650"/>
    <w:rsid w:val="00430E09"/>
    <w:rsid w:val="00442C11"/>
    <w:rsid w:val="00452A9D"/>
    <w:rsid w:val="00453885"/>
    <w:rsid w:val="00456056"/>
    <w:rsid w:val="00456EE2"/>
    <w:rsid w:val="00460D32"/>
    <w:rsid w:val="00464A2C"/>
    <w:rsid w:val="004727B0"/>
    <w:rsid w:val="0048529B"/>
    <w:rsid w:val="00485ED0"/>
    <w:rsid w:val="00491EDD"/>
    <w:rsid w:val="004928E9"/>
    <w:rsid w:val="004941EC"/>
    <w:rsid w:val="004947B3"/>
    <w:rsid w:val="0049750F"/>
    <w:rsid w:val="004C06D0"/>
    <w:rsid w:val="004C5355"/>
    <w:rsid w:val="004D00AD"/>
    <w:rsid w:val="004D0D55"/>
    <w:rsid w:val="004D68A3"/>
    <w:rsid w:val="004E1164"/>
    <w:rsid w:val="0050132F"/>
    <w:rsid w:val="005034A0"/>
    <w:rsid w:val="00503550"/>
    <w:rsid w:val="00506CD7"/>
    <w:rsid w:val="005103EF"/>
    <w:rsid w:val="005104B8"/>
    <w:rsid w:val="005107E4"/>
    <w:rsid w:val="005139FB"/>
    <w:rsid w:val="00522B7A"/>
    <w:rsid w:val="00523686"/>
    <w:rsid w:val="00535730"/>
    <w:rsid w:val="00535B41"/>
    <w:rsid w:val="00537766"/>
    <w:rsid w:val="00542C1B"/>
    <w:rsid w:val="00544548"/>
    <w:rsid w:val="0055174D"/>
    <w:rsid w:val="00553CF1"/>
    <w:rsid w:val="00562023"/>
    <w:rsid w:val="00562603"/>
    <w:rsid w:val="00562C07"/>
    <w:rsid w:val="00565875"/>
    <w:rsid w:val="005712C9"/>
    <w:rsid w:val="00571F2F"/>
    <w:rsid w:val="005778B8"/>
    <w:rsid w:val="00580C8C"/>
    <w:rsid w:val="005811E0"/>
    <w:rsid w:val="005817F2"/>
    <w:rsid w:val="00581A1D"/>
    <w:rsid w:val="00582960"/>
    <w:rsid w:val="005841C1"/>
    <w:rsid w:val="005843EE"/>
    <w:rsid w:val="00591A35"/>
    <w:rsid w:val="00592872"/>
    <w:rsid w:val="00593367"/>
    <w:rsid w:val="005A2221"/>
    <w:rsid w:val="005A3067"/>
    <w:rsid w:val="005B01F6"/>
    <w:rsid w:val="005B1E65"/>
    <w:rsid w:val="005B2444"/>
    <w:rsid w:val="005B3941"/>
    <w:rsid w:val="005B46C0"/>
    <w:rsid w:val="005C2540"/>
    <w:rsid w:val="005D2126"/>
    <w:rsid w:val="005D2562"/>
    <w:rsid w:val="005D3374"/>
    <w:rsid w:val="005D357C"/>
    <w:rsid w:val="005D6107"/>
    <w:rsid w:val="005E25D1"/>
    <w:rsid w:val="005E38F1"/>
    <w:rsid w:val="00601136"/>
    <w:rsid w:val="00607670"/>
    <w:rsid w:val="00621F1E"/>
    <w:rsid w:val="00624F04"/>
    <w:rsid w:val="006369F1"/>
    <w:rsid w:val="0064273F"/>
    <w:rsid w:val="00653DAC"/>
    <w:rsid w:val="00657494"/>
    <w:rsid w:val="006648F2"/>
    <w:rsid w:val="0068754D"/>
    <w:rsid w:val="00695DCC"/>
    <w:rsid w:val="006A1733"/>
    <w:rsid w:val="006A5A44"/>
    <w:rsid w:val="006B01FF"/>
    <w:rsid w:val="006B5673"/>
    <w:rsid w:val="006B6E4D"/>
    <w:rsid w:val="006C66A4"/>
    <w:rsid w:val="006D26C5"/>
    <w:rsid w:val="006F078D"/>
    <w:rsid w:val="006F1DE7"/>
    <w:rsid w:val="006F6319"/>
    <w:rsid w:val="0071224A"/>
    <w:rsid w:val="00712DA3"/>
    <w:rsid w:val="007205FB"/>
    <w:rsid w:val="00724837"/>
    <w:rsid w:val="00741CB2"/>
    <w:rsid w:val="007433F9"/>
    <w:rsid w:val="00745EAD"/>
    <w:rsid w:val="0074603C"/>
    <w:rsid w:val="007463DC"/>
    <w:rsid w:val="00750C3E"/>
    <w:rsid w:val="0075148F"/>
    <w:rsid w:val="00752FAC"/>
    <w:rsid w:val="00753E01"/>
    <w:rsid w:val="00756D4B"/>
    <w:rsid w:val="007611B9"/>
    <w:rsid w:val="00770E0C"/>
    <w:rsid w:val="007732AE"/>
    <w:rsid w:val="0078367A"/>
    <w:rsid w:val="00784A3A"/>
    <w:rsid w:val="00784EF8"/>
    <w:rsid w:val="007864AF"/>
    <w:rsid w:val="00787BC1"/>
    <w:rsid w:val="007907D6"/>
    <w:rsid w:val="00793A80"/>
    <w:rsid w:val="007B0254"/>
    <w:rsid w:val="007B7023"/>
    <w:rsid w:val="007C5214"/>
    <w:rsid w:val="007E45BE"/>
    <w:rsid w:val="00800659"/>
    <w:rsid w:val="00802158"/>
    <w:rsid w:val="00802ECD"/>
    <w:rsid w:val="0080357F"/>
    <w:rsid w:val="008050C0"/>
    <w:rsid w:val="00813CEA"/>
    <w:rsid w:val="0081596C"/>
    <w:rsid w:val="00817FB7"/>
    <w:rsid w:val="00821990"/>
    <w:rsid w:val="00822844"/>
    <w:rsid w:val="0082454B"/>
    <w:rsid w:val="00824B5B"/>
    <w:rsid w:val="0083111A"/>
    <w:rsid w:val="00840C6B"/>
    <w:rsid w:val="008435B4"/>
    <w:rsid w:val="00843BEE"/>
    <w:rsid w:val="00846516"/>
    <w:rsid w:val="00854412"/>
    <w:rsid w:val="00855F05"/>
    <w:rsid w:val="008579E3"/>
    <w:rsid w:val="00861767"/>
    <w:rsid w:val="0086184F"/>
    <w:rsid w:val="0086484C"/>
    <w:rsid w:val="0086709E"/>
    <w:rsid w:val="00867B04"/>
    <w:rsid w:val="008757B8"/>
    <w:rsid w:val="00876271"/>
    <w:rsid w:val="00877402"/>
    <w:rsid w:val="00886DE4"/>
    <w:rsid w:val="00894DAE"/>
    <w:rsid w:val="008A11B6"/>
    <w:rsid w:val="008A530E"/>
    <w:rsid w:val="008B5475"/>
    <w:rsid w:val="008C2D58"/>
    <w:rsid w:val="008D1123"/>
    <w:rsid w:val="008D7201"/>
    <w:rsid w:val="008D7F39"/>
    <w:rsid w:val="008E23E6"/>
    <w:rsid w:val="008E718F"/>
    <w:rsid w:val="008F7EC8"/>
    <w:rsid w:val="00900C8E"/>
    <w:rsid w:val="0090124B"/>
    <w:rsid w:val="00904C5A"/>
    <w:rsid w:val="0091017A"/>
    <w:rsid w:val="009112C1"/>
    <w:rsid w:val="009141E8"/>
    <w:rsid w:val="00915DB2"/>
    <w:rsid w:val="00925352"/>
    <w:rsid w:val="00926F23"/>
    <w:rsid w:val="00934202"/>
    <w:rsid w:val="00940064"/>
    <w:rsid w:val="009416CB"/>
    <w:rsid w:val="00946FE1"/>
    <w:rsid w:val="00953F8A"/>
    <w:rsid w:val="00960A26"/>
    <w:rsid w:val="00965720"/>
    <w:rsid w:val="00967672"/>
    <w:rsid w:val="00981A5D"/>
    <w:rsid w:val="009858A2"/>
    <w:rsid w:val="00985D39"/>
    <w:rsid w:val="009A472C"/>
    <w:rsid w:val="009A620A"/>
    <w:rsid w:val="009B06BE"/>
    <w:rsid w:val="009B6FFB"/>
    <w:rsid w:val="009C0D6B"/>
    <w:rsid w:val="009C0E85"/>
    <w:rsid w:val="009C1235"/>
    <w:rsid w:val="009D0FFD"/>
    <w:rsid w:val="009D1656"/>
    <w:rsid w:val="009E4729"/>
    <w:rsid w:val="009F32B3"/>
    <w:rsid w:val="009F4436"/>
    <w:rsid w:val="009F4B80"/>
    <w:rsid w:val="009F4FEE"/>
    <w:rsid w:val="009F736E"/>
    <w:rsid w:val="00A03D1E"/>
    <w:rsid w:val="00A05BAC"/>
    <w:rsid w:val="00A1333D"/>
    <w:rsid w:val="00A157AB"/>
    <w:rsid w:val="00A26466"/>
    <w:rsid w:val="00A32331"/>
    <w:rsid w:val="00A34B49"/>
    <w:rsid w:val="00A40DAE"/>
    <w:rsid w:val="00A42DAE"/>
    <w:rsid w:val="00A43279"/>
    <w:rsid w:val="00A444DC"/>
    <w:rsid w:val="00A628DE"/>
    <w:rsid w:val="00A84382"/>
    <w:rsid w:val="00A96D25"/>
    <w:rsid w:val="00AA387F"/>
    <w:rsid w:val="00AB3A6C"/>
    <w:rsid w:val="00AC57C1"/>
    <w:rsid w:val="00AD78C0"/>
    <w:rsid w:val="00AE0E1B"/>
    <w:rsid w:val="00B023B6"/>
    <w:rsid w:val="00B07CB9"/>
    <w:rsid w:val="00B13E44"/>
    <w:rsid w:val="00B1530C"/>
    <w:rsid w:val="00B2635E"/>
    <w:rsid w:val="00B32DEB"/>
    <w:rsid w:val="00B3306A"/>
    <w:rsid w:val="00B42368"/>
    <w:rsid w:val="00B42F2B"/>
    <w:rsid w:val="00B46271"/>
    <w:rsid w:val="00B46A91"/>
    <w:rsid w:val="00B65A30"/>
    <w:rsid w:val="00B77CE5"/>
    <w:rsid w:val="00B8641A"/>
    <w:rsid w:val="00B8653C"/>
    <w:rsid w:val="00B902C4"/>
    <w:rsid w:val="00B9171C"/>
    <w:rsid w:val="00B91A1E"/>
    <w:rsid w:val="00BA0F13"/>
    <w:rsid w:val="00BA1AC6"/>
    <w:rsid w:val="00BA7540"/>
    <w:rsid w:val="00BB0274"/>
    <w:rsid w:val="00BB400C"/>
    <w:rsid w:val="00BB5C4F"/>
    <w:rsid w:val="00BB7476"/>
    <w:rsid w:val="00BC1DB4"/>
    <w:rsid w:val="00BC324F"/>
    <w:rsid w:val="00BD0E22"/>
    <w:rsid w:val="00BD33D0"/>
    <w:rsid w:val="00BE11F9"/>
    <w:rsid w:val="00BE39F1"/>
    <w:rsid w:val="00BE6295"/>
    <w:rsid w:val="00BF45AF"/>
    <w:rsid w:val="00C04C18"/>
    <w:rsid w:val="00C10AEA"/>
    <w:rsid w:val="00C10B8B"/>
    <w:rsid w:val="00C11CCD"/>
    <w:rsid w:val="00C135FE"/>
    <w:rsid w:val="00C217B6"/>
    <w:rsid w:val="00C217C1"/>
    <w:rsid w:val="00C2299D"/>
    <w:rsid w:val="00C241A9"/>
    <w:rsid w:val="00C30D6B"/>
    <w:rsid w:val="00C35B4D"/>
    <w:rsid w:val="00C37C3D"/>
    <w:rsid w:val="00C46859"/>
    <w:rsid w:val="00C52F77"/>
    <w:rsid w:val="00C607E4"/>
    <w:rsid w:val="00C63FBE"/>
    <w:rsid w:val="00C6612A"/>
    <w:rsid w:val="00C66A74"/>
    <w:rsid w:val="00C7302C"/>
    <w:rsid w:val="00C73B13"/>
    <w:rsid w:val="00C75078"/>
    <w:rsid w:val="00C80F8E"/>
    <w:rsid w:val="00C92E56"/>
    <w:rsid w:val="00C9358D"/>
    <w:rsid w:val="00C94992"/>
    <w:rsid w:val="00CA16AD"/>
    <w:rsid w:val="00CA45EA"/>
    <w:rsid w:val="00CB40EF"/>
    <w:rsid w:val="00CC2416"/>
    <w:rsid w:val="00CD1BD4"/>
    <w:rsid w:val="00CD3E37"/>
    <w:rsid w:val="00CD4A64"/>
    <w:rsid w:val="00CD660F"/>
    <w:rsid w:val="00CF0FA4"/>
    <w:rsid w:val="00CF6D94"/>
    <w:rsid w:val="00CF7589"/>
    <w:rsid w:val="00D025A1"/>
    <w:rsid w:val="00D14DC8"/>
    <w:rsid w:val="00D15538"/>
    <w:rsid w:val="00D25FF7"/>
    <w:rsid w:val="00D35322"/>
    <w:rsid w:val="00D47E20"/>
    <w:rsid w:val="00D52D68"/>
    <w:rsid w:val="00D531F7"/>
    <w:rsid w:val="00D53242"/>
    <w:rsid w:val="00D751B5"/>
    <w:rsid w:val="00D801A7"/>
    <w:rsid w:val="00D805B1"/>
    <w:rsid w:val="00D83ECD"/>
    <w:rsid w:val="00D90D6B"/>
    <w:rsid w:val="00D928F7"/>
    <w:rsid w:val="00D94B0E"/>
    <w:rsid w:val="00DA6467"/>
    <w:rsid w:val="00DB0A85"/>
    <w:rsid w:val="00DB0F33"/>
    <w:rsid w:val="00DB1E7C"/>
    <w:rsid w:val="00DB4468"/>
    <w:rsid w:val="00DC03D5"/>
    <w:rsid w:val="00DC2E51"/>
    <w:rsid w:val="00DC666A"/>
    <w:rsid w:val="00DD2BDB"/>
    <w:rsid w:val="00DD41BC"/>
    <w:rsid w:val="00DD5910"/>
    <w:rsid w:val="00DD76B9"/>
    <w:rsid w:val="00DE36B7"/>
    <w:rsid w:val="00DE4B7E"/>
    <w:rsid w:val="00DF5961"/>
    <w:rsid w:val="00DF6C97"/>
    <w:rsid w:val="00DF7596"/>
    <w:rsid w:val="00E01396"/>
    <w:rsid w:val="00E0361D"/>
    <w:rsid w:val="00E03DEF"/>
    <w:rsid w:val="00E1263E"/>
    <w:rsid w:val="00E16DB2"/>
    <w:rsid w:val="00E22739"/>
    <w:rsid w:val="00E23518"/>
    <w:rsid w:val="00E24A78"/>
    <w:rsid w:val="00E3140F"/>
    <w:rsid w:val="00E31F77"/>
    <w:rsid w:val="00E35E1D"/>
    <w:rsid w:val="00E36F3D"/>
    <w:rsid w:val="00E426AA"/>
    <w:rsid w:val="00E4417D"/>
    <w:rsid w:val="00E4549A"/>
    <w:rsid w:val="00E52877"/>
    <w:rsid w:val="00E545FB"/>
    <w:rsid w:val="00E64AFF"/>
    <w:rsid w:val="00E670D8"/>
    <w:rsid w:val="00E67CE6"/>
    <w:rsid w:val="00E704AA"/>
    <w:rsid w:val="00E71715"/>
    <w:rsid w:val="00E72ED4"/>
    <w:rsid w:val="00EA0305"/>
    <w:rsid w:val="00EA3229"/>
    <w:rsid w:val="00EB2C50"/>
    <w:rsid w:val="00EC1005"/>
    <w:rsid w:val="00EC420B"/>
    <w:rsid w:val="00EC4F66"/>
    <w:rsid w:val="00ED5153"/>
    <w:rsid w:val="00EE3E90"/>
    <w:rsid w:val="00EE4EBD"/>
    <w:rsid w:val="00EE7B7C"/>
    <w:rsid w:val="00EF4AFD"/>
    <w:rsid w:val="00F04D3F"/>
    <w:rsid w:val="00F143F9"/>
    <w:rsid w:val="00F155E5"/>
    <w:rsid w:val="00F25A36"/>
    <w:rsid w:val="00F3182C"/>
    <w:rsid w:val="00F334DF"/>
    <w:rsid w:val="00F369C6"/>
    <w:rsid w:val="00F373ED"/>
    <w:rsid w:val="00F37935"/>
    <w:rsid w:val="00F42C6B"/>
    <w:rsid w:val="00F45936"/>
    <w:rsid w:val="00F46544"/>
    <w:rsid w:val="00F53646"/>
    <w:rsid w:val="00F560A6"/>
    <w:rsid w:val="00F65041"/>
    <w:rsid w:val="00F7146D"/>
    <w:rsid w:val="00F7359F"/>
    <w:rsid w:val="00F75AF5"/>
    <w:rsid w:val="00F81DC2"/>
    <w:rsid w:val="00F84F54"/>
    <w:rsid w:val="00F855CD"/>
    <w:rsid w:val="00F87471"/>
    <w:rsid w:val="00F87E26"/>
    <w:rsid w:val="00F965DC"/>
    <w:rsid w:val="00FA1820"/>
    <w:rsid w:val="00FA1F43"/>
    <w:rsid w:val="00FB084E"/>
    <w:rsid w:val="00FB140A"/>
    <w:rsid w:val="00FB2E1D"/>
    <w:rsid w:val="00FB7387"/>
    <w:rsid w:val="00FB78E3"/>
    <w:rsid w:val="00FC5A8D"/>
    <w:rsid w:val="00FC653D"/>
    <w:rsid w:val="00FC6652"/>
    <w:rsid w:val="00FD0CE8"/>
    <w:rsid w:val="00FE48C5"/>
    <w:rsid w:val="00FE7C8A"/>
    <w:rsid w:val="00FF5526"/>
    <w:rsid w:val="0158E3A3"/>
    <w:rsid w:val="049E285A"/>
    <w:rsid w:val="04C4039A"/>
    <w:rsid w:val="04E0F393"/>
    <w:rsid w:val="07451DA3"/>
    <w:rsid w:val="0835730F"/>
    <w:rsid w:val="09A19163"/>
    <w:rsid w:val="0A027D65"/>
    <w:rsid w:val="0B16A8D3"/>
    <w:rsid w:val="0E48FB24"/>
    <w:rsid w:val="0EDFBF57"/>
    <w:rsid w:val="0F17EB7C"/>
    <w:rsid w:val="107B8FB8"/>
    <w:rsid w:val="10A09FA5"/>
    <w:rsid w:val="1122D6A6"/>
    <w:rsid w:val="11E75A7E"/>
    <w:rsid w:val="1292D6A0"/>
    <w:rsid w:val="13F64FF1"/>
    <w:rsid w:val="140874AD"/>
    <w:rsid w:val="16BEAA4A"/>
    <w:rsid w:val="17A68817"/>
    <w:rsid w:val="17E17C62"/>
    <w:rsid w:val="17F3DA6C"/>
    <w:rsid w:val="1872F651"/>
    <w:rsid w:val="18CFD781"/>
    <w:rsid w:val="1B324D93"/>
    <w:rsid w:val="1C547D7E"/>
    <w:rsid w:val="1E85D5A4"/>
    <w:rsid w:val="1FBCEEC1"/>
    <w:rsid w:val="2030D7A8"/>
    <w:rsid w:val="212350E1"/>
    <w:rsid w:val="21819455"/>
    <w:rsid w:val="23B164D8"/>
    <w:rsid w:val="24E1A00D"/>
    <w:rsid w:val="25B6D1D1"/>
    <w:rsid w:val="272CA4EF"/>
    <w:rsid w:val="285A7918"/>
    <w:rsid w:val="297F895A"/>
    <w:rsid w:val="29C959A3"/>
    <w:rsid w:val="2B233D0B"/>
    <w:rsid w:val="2B2E9DB9"/>
    <w:rsid w:val="2B6770B7"/>
    <w:rsid w:val="2D0E3619"/>
    <w:rsid w:val="2D74B29D"/>
    <w:rsid w:val="2E7BBB79"/>
    <w:rsid w:val="3294E7E5"/>
    <w:rsid w:val="344A315B"/>
    <w:rsid w:val="349BB50F"/>
    <w:rsid w:val="36378570"/>
    <w:rsid w:val="366B03CB"/>
    <w:rsid w:val="37775176"/>
    <w:rsid w:val="37FA742B"/>
    <w:rsid w:val="39ECB921"/>
    <w:rsid w:val="3C43C4F8"/>
    <w:rsid w:val="3D36066E"/>
    <w:rsid w:val="3E390F5E"/>
    <w:rsid w:val="3EC02A44"/>
    <w:rsid w:val="40AE2EE3"/>
    <w:rsid w:val="43AE299B"/>
    <w:rsid w:val="4537594E"/>
    <w:rsid w:val="4666FF2E"/>
    <w:rsid w:val="47A5D6BF"/>
    <w:rsid w:val="48FB8848"/>
    <w:rsid w:val="4932AE7F"/>
    <w:rsid w:val="49451378"/>
    <w:rsid w:val="4C50CDD2"/>
    <w:rsid w:val="4D1D53EB"/>
    <w:rsid w:val="4D4063C3"/>
    <w:rsid w:val="4E151843"/>
    <w:rsid w:val="4E9560CB"/>
    <w:rsid w:val="4FB0E8A4"/>
    <w:rsid w:val="53A6FA27"/>
    <w:rsid w:val="548459C7"/>
    <w:rsid w:val="56202A28"/>
    <w:rsid w:val="56A076C2"/>
    <w:rsid w:val="5C10EA47"/>
    <w:rsid w:val="5C46C464"/>
    <w:rsid w:val="5C676E98"/>
    <w:rsid w:val="5CE27644"/>
    <w:rsid w:val="5DBACBDC"/>
    <w:rsid w:val="5E55C3B4"/>
    <w:rsid w:val="5F569C3D"/>
    <w:rsid w:val="609BB3B2"/>
    <w:rsid w:val="616ACA55"/>
    <w:rsid w:val="620F2C64"/>
    <w:rsid w:val="62C07F1B"/>
    <w:rsid w:val="6397579E"/>
    <w:rsid w:val="65C0A889"/>
    <w:rsid w:val="6AD209BF"/>
    <w:rsid w:val="6E155C70"/>
    <w:rsid w:val="6F876EE8"/>
    <w:rsid w:val="71DE7E40"/>
    <w:rsid w:val="71F35605"/>
    <w:rsid w:val="72316288"/>
    <w:rsid w:val="735AE745"/>
    <w:rsid w:val="74684E85"/>
    <w:rsid w:val="78BC5407"/>
    <w:rsid w:val="796D22D3"/>
    <w:rsid w:val="798D5B74"/>
    <w:rsid w:val="79A01369"/>
    <w:rsid w:val="7BC06964"/>
    <w:rsid w:val="7C08F6C0"/>
    <w:rsid w:val="7CF18F1C"/>
    <w:rsid w:val="7DE5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9DACB"/>
  <w15:chartTrackingRefBased/>
  <w15:docId w15:val="{A83DB461-1BF0-492B-AA85-9E272104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D39"/>
    <w:pPr>
      <w:spacing w:after="120" w:line="276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191216"/>
    <w:pPr>
      <w:keepNext/>
      <w:keepLines/>
      <w:spacing w:before="120"/>
      <w:outlineLvl w:val="0"/>
    </w:pPr>
    <w:rPr>
      <w:rFonts w:eastAsia="Times New Roman" w:cs="Times New Roman"/>
      <w:b/>
      <w:bCs/>
      <w:color w:val="424242" w:themeColor="text2"/>
      <w:sz w:val="28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nhideWhenUsed/>
    <w:qFormat/>
    <w:rsid w:val="00191216"/>
    <w:pPr>
      <w:keepNext/>
      <w:keepLines/>
      <w:numPr>
        <w:numId w:val="15"/>
      </w:numPr>
      <w:spacing w:before="360"/>
      <w:outlineLvl w:val="1"/>
    </w:pPr>
    <w:rPr>
      <w:rFonts w:eastAsiaTheme="majorEastAsia" w:cstheme="majorBidi"/>
      <w:b/>
      <w:color w:val="E646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91216"/>
    <w:pPr>
      <w:keepNext/>
      <w:keepLines/>
      <w:tabs>
        <w:tab w:val="num" w:pos="425"/>
      </w:tabs>
      <w:spacing w:before="240"/>
      <w:ind w:left="425" w:hanging="425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rsid w:val="00E0361D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E6462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91216"/>
    <w:rPr>
      <w:rFonts w:ascii="Source Sans Pro" w:eastAsiaTheme="majorEastAsia" w:hAnsi="Source Sans Pro" w:cstheme="majorBidi"/>
      <w:b/>
      <w:szCs w:val="24"/>
    </w:rPr>
  </w:style>
  <w:style w:type="character" w:customStyle="1" w:styleId="Heading2Char">
    <w:name w:val="Heading 2 Char"/>
    <w:basedOn w:val="DefaultParagraphFont"/>
    <w:link w:val="Heading2"/>
    <w:rsid w:val="00191216"/>
    <w:rPr>
      <w:rFonts w:ascii="Source Sans Pro" w:eastAsiaTheme="majorEastAsia" w:hAnsi="Source Sans Pro" w:cstheme="majorBidi"/>
      <w:b/>
      <w:color w:val="E64626"/>
      <w:szCs w:val="26"/>
    </w:rPr>
  </w:style>
  <w:style w:type="character" w:customStyle="1" w:styleId="Heading1Char">
    <w:name w:val="Heading 1 Char"/>
    <w:basedOn w:val="DefaultParagraphFont"/>
    <w:link w:val="Heading1"/>
    <w:rsid w:val="00191216"/>
    <w:rPr>
      <w:rFonts w:ascii="Source Sans Pro" w:eastAsia="Times New Roman" w:hAnsi="Source Sans Pro" w:cs="Times New Roman"/>
      <w:b/>
      <w:bCs/>
      <w:color w:val="424242" w:themeColor="text2"/>
      <w:sz w:val="28"/>
      <w:szCs w:val="28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B65A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5A30"/>
  </w:style>
  <w:style w:type="paragraph" w:styleId="Footer">
    <w:name w:val="footer"/>
    <w:basedOn w:val="Normal"/>
    <w:link w:val="FooterChar"/>
    <w:uiPriority w:val="99"/>
    <w:unhideWhenUsed/>
    <w:rsid w:val="00B65A3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5A30"/>
  </w:style>
  <w:style w:type="paragraph" w:styleId="ListParagraph">
    <w:name w:val="List Paragraph"/>
    <w:basedOn w:val="Normal"/>
    <w:link w:val="ListParagraphChar"/>
    <w:uiPriority w:val="34"/>
    <w:qFormat/>
    <w:rsid w:val="00191216"/>
    <w:pPr>
      <w:spacing w:after="240"/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191216"/>
    <w:rPr>
      <w:rFonts w:ascii="Source Sans Pro" w:hAnsi="Source Sans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5A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A3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5D337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5D3374"/>
  </w:style>
  <w:style w:type="character" w:customStyle="1" w:styleId="eop">
    <w:name w:val="eop"/>
    <w:basedOn w:val="DefaultParagraphFont"/>
    <w:rsid w:val="005D3374"/>
  </w:style>
  <w:style w:type="character" w:styleId="Hyperlink">
    <w:name w:val="Hyperlink"/>
    <w:basedOn w:val="DefaultParagraphFont"/>
    <w:uiPriority w:val="99"/>
    <w:unhideWhenUsed/>
    <w:qFormat/>
    <w:rsid w:val="007B7023"/>
    <w:rPr>
      <w:b/>
      <w:color w:val="E64626" w:themeColor="accent1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C666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01D37"/>
    <w:pPr>
      <w:spacing w:after="0" w:line="240" w:lineRule="auto"/>
    </w:pPr>
    <w:rPr>
      <w:rFonts w:ascii="Arial" w:hAnsi="Arial" w:cs="Times New Roman"/>
      <w:szCs w:val="24"/>
      <w:lang w:eastAsia="en-AU"/>
    </w:rPr>
  </w:style>
  <w:style w:type="character" w:customStyle="1" w:styleId="Heading4Char">
    <w:name w:val="Heading 4 Char"/>
    <w:basedOn w:val="DefaultParagraphFont"/>
    <w:link w:val="Heading4"/>
    <w:semiHidden/>
    <w:rsid w:val="00E0361D"/>
    <w:rPr>
      <w:rFonts w:ascii="Arial" w:eastAsiaTheme="majorEastAsia" w:hAnsi="Arial" w:cstheme="majorBidi"/>
      <w:b/>
      <w:i/>
      <w:iCs/>
      <w:color w:val="E64626" w:themeColor="accent1"/>
      <w:sz w:val="20"/>
    </w:rPr>
  </w:style>
  <w:style w:type="numbering" w:customStyle="1" w:styleId="Numberedlist">
    <w:name w:val="Numbered list"/>
    <w:uiPriority w:val="99"/>
    <w:rsid w:val="00592872"/>
    <w:pPr>
      <w:numPr>
        <w:numId w:val="6"/>
      </w:numPr>
    </w:pPr>
  </w:style>
  <w:style w:type="paragraph" w:styleId="Revision">
    <w:name w:val="Revision"/>
    <w:hidden/>
    <w:uiPriority w:val="99"/>
    <w:semiHidden/>
    <w:rsid w:val="007B7023"/>
    <w:pPr>
      <w:spacing w:after="0" w:line="240" w:lineRule="auto"/>
    </w:pPr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21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F1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F1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F1E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A620A"/>
    <w:rPr>
      <w:color w:val="808080"/>
    </w:rPr>
  </w:style>
  <w:style w:type="character" w:customStyle="1" w:styleId="Style1">
    <w:name w:val="Style1"/>
    <w:basedOn w:val="normaltextrun"/>
    <w:uiPriority w:val="1"/>
    <w:rsid w:val="00582960"/>
    <w:rPr>
      <w:rFonts w:ascii="Arial" w:hAnsi="Arial"/>
      <w:color w:val="000000" w:themeColor="text1"/>
      <w:sz w:val="20"/>
    </w:rPr>
  </w:style>
  <w:style w:type="character" w:customStyle="1" w:styleId="Style2">
    <w:name w:val="Style2"/>
    <w:basedOn w:val="DefaultParagraphFont"/>
    <w:uiPriority w:val="1"/>
    <w:rsid w:val="00B77CE5"/>
    <w:rPr>
      <w:rFonts w:ascii="Arial" w:hAnsi="Arial"/>
      <w:color w:val="auto"/>
      <w:sz w:val="20"/>
    </w:rPr>
  </w:style>
  <w:style w:type="character" w:customStyle="1" w:styleId="Style3">
    <w:name w:val="Style3"/>
    <w:basedOn w:val="DefaultParagraphFont"/>
    <w:uiPriority w:val="1"/>
    <w:rsid w:val="001937D9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937D9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1937D9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1937D9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1937D9"/>
    <w:rPr>
      <w:rFonts w:ascii="Arial" w:hAnsi="Arial"/>
      <w:sz w:val="20"/>
    </w:rPr>
  </w:style>
  <w:style w:type="character" w:customStyle="1" w:styleId="Style8">
    <w:name w:val="Style8"/>
    <w:basedOn w:val="Style1"/>
    <w:uiPriority w:val="1"/>
    <w:rsid w:val="00A34B49"/>
    <w:rPr>
      <w:rFonts w:ascii="Arial" w:hAnsi="Arial"/>
      <w:color w:val="000000" w:themeColor="text1"/>
      <w:sz w:val="20"/>
    </w:rPr>
  </w:style>
  <w:style w:type="character" w:customStyle="1" w:styleId="Style10">
    <w:name w:val="Style 1"/>
    <w:basedOn w:val="DefaultParagraphFont"/>
    <w:uiPriority w:val="1"/>
    <w:rsid w:val="005104B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n%20Hales\Desktop\Project%20Description%20TEMPLATE%20A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91926EB2F74A9184E970A4A3AEE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067F0-FC25-40F9-A333-596BA996F0A3}"/>
      </w:docPartPr>
      <w:docPartBody>
        <w:p w:rsidR="00C91183" w:rsidRDefault="00DE5486" w:rsidP="00DE5486">
          <w:pPr>
            <w:pStyle w:val="4291926EB2F74A9184E970A4A3AEE304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Chief investigator name (incl. title)</w:t>
          </w:r>
        </w:p>
      </w:docPartBody>
    </w:docPart>
    <w:docPart>
      <w:docPartPr>
        <w:name w:val="2DA293ED7377427D8D8E3C99A5AB5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56A4-46BF-49EA-AB46-805A97B2C3AF}"/>
      </w:docPartPr>
      <w:docPartBody>
        <w:p w:rsidR="00C91183" w:rsidRDefault="00DE5486" w:rsidP="00DE5486">
          <w:pPr>
            <w:pStyle w:val="2DA293ED7377427D8D8E3C99A5AB575A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Department/School/Faculty</w:t>
          </w:r>
        </w:p>
      </w:docPartBody>
    </w:docPart>
    <w:docPart>
      <w:docPartPr>
        <w:name w:val="6B79B8C218CA4B96AEF4C49C1B9D2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EC29F-3A42-4529-AAB0-4E5FFD63C760}"/>
      </w:docPartPr>
      <w:docPartBody>
        <w:p w:rsidR="00C91183" w:rsidRDefault="00DE5486" w:rsidP="00DE5486">
          <w:pPr>
            <w:pStyle w:val="6B79B8C218CA4B96AEF4C49C1B9D29EA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phone number</w:t>
          </w:r>
        </w:p>
      </w:docPartBody>
    </w:docPart>
    <w:docPart>
      <w:docPartPr>
        <w:name w:val="993A65BFC0424CC4936968E44259B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E74F5-5056-403B-87FA-B323548FDC2D}"/>
      </w:docPartPr>
      <w:docPartBody>
        <w:p w:rsidR="00C91183" w:rsidRDefault="00DE5486" w:rsidP="00DE5486">
          <w:pPr>
            <w:pStyle w:val="993A65BFC0424CC4936968E44259B7CD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Student researcher name</w:t>
          </w:r>
        </w:p>
      </w:docPartBody>
    </w:docPart>
    <w:docPart>
      <w:docPartPr>
        <w:name w:val="551B6B5679E84E9E8F65F8C923AA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280A9-4509-40EB-B633-98CC5AE1DF02}"/>
      </w:docPartPr>
      <w:docPartBody>
        <w:p w:rsidR="00C91183" w:rsidRDefault="00DE5486" w:rsidP="00DE5486">
          <w:pPr>
            <w:pStyle w:val="551B6B5679E84E9E8F65F8C923AABB1D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Degree</w:t>
          </w:r>
        </w:p>
      </w:docPartBody>
    </w:docPart>
    <w:docPart>
      <w:docPartPr>
        <w:name w:val="023E8B43ABE345A6A5C338EE1F242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13764-400F-40AB-A2DF-31D9EC1AF7DF}"/>
      </w:docPartPr>
      <w:docPartBody>
        <w:p w:rsidR="00C91183" w:rsidRDefault="00DE5486" w:rsidP="00DE5486">
          <w:pPr>
            <w:pStyle w:val="023E8B43ABE345A6A5C338EE1F242DBF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email</w:t>
          </w:r>
        </w:p>
      </w:docPartBody>
    </w:docPart>
    <w:docPart>
      <w:docPartPr>
        <w:name w:val="0F9EEA48D2904D40B0BD755F07CD4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04EE5-5F05-42AC-94FF-442AF28B8BA0}"/>
      </w:docPartPr>
      <w:docPartBody>
        <w:p w:rsidR="00C91183" w:rsidRDefault="00DE5486" w:rsidP="00DE5486">
          <w:pPr>
            <w:pStyle w:val="0F9EEA48D2904D40B0BD755F07CD4832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email</w:t>
          </w:r>
        </w:p>
      </w:docPartBody>
    </w:docPart>
    <w:docPart>
      <w:docPartPr>
        <w:name w:val="54FF39F55E974DEBB1985DE6E58B9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8240C-297E-4378-925E-545112A2EE74}"/>
      </w:docPartPr>
      <w:docPartBody>
        <w:p w:rsidR="006A1733" w:rsidRDefault="00DE5486" w:rsidP="00DE5486">
          <w:pPr>
            <w:pStyle w:val="54FF39F55E974DEBB1985DE6E58B92BD2"/>
          </w:pPr>
          <w:r w:rsidRPr="00E35E1D">
            <w:rPr>
              <w:rStyle w:val="PlaceholderText"/>
              <w:rFonts w:ascii="Arial" w:hAnsi="Arial" w:cs="Arial"/>
              <w:color w:val="A6A6A6" w:themeColor="background1" w:themeShade="A6"/>
            </w:rPr>
            <w:t>insert one sentence description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23FA"/>
    <w:multiLevelType w:val="hybridMultilevel"/>
    <w:tmpl w:val="A8067408"/>
    <w:lvl w:ilvl="0" w:tplc="FC421A4A">
      <w:start w:val="1"/>
      <w:numFmt w:val="bullet"/>
      <w:lvlText w:val="-"/>
      <w:lvlJc w:val="left"/>
      <w:pPr>
        <w:ind w:left="1145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CAC52DE"/>
    <w:multiLevelType w:val="multilevel"/>
    <w:tmpl w:val="DDBE4DC6"/>
    <w:numStyleLink w:val="Numberedlist"/>
  </w:abstractNum>
  <w:abstractNum w:abstractNumId="2" w15:restartNumberingAfterBreak="0">
    <w:nsid w:val="42B9728A"/>
    <w:multiLevelType w:val="hybridMultilevel"/>
    <w:tmpl w:val="E97A7942"/>
    <w:lvl w:ilvl="0" w:tplc="60B0CF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58A7549D"/>
    <w:multiLevelType w:val="multilevel"/>
    <w:tmpl w:val="DDBE4DC6"/>
    <w:styleLink w:val="Numberedlist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 Bold" w:hAnsi="Arial Bold" w:hint="default"/>
        <w:b/>
        <w:i w:val="0"/>
        <w:color w:val="156082" w:themeColor="accent1"/>
        <w:sz w:val="22"/>
      </w:rPr>
    </w:lvl>
    <w:lvl w:ilvl="1">
      <w:start w:val="1"/>
      <w:numFmt w:val="decimal"/>
      <w:pStyle w:val="Heading3"/>
      <w:lvlText w:val="%1.%2"/>
      <w:lvlJc w:val="left"/>
      <w:pPr>
        <w:tabs>
          <w:tab w:val="num" w:pos="425"/>
        </w:tabs>
        <w:ind w:left="425" w:hanging="425"/>
      </w:pPr>
      <w:rPr>
        <w:rFonts w:ascii="Arial Bold" w:hAnsi="Arial Bold" w:hint="default"/>
        <w:b/>
        <w:i w:val="0"/>
        <w:color w:val="auto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93248035">
    <w:abstractNumId w:val="0"/>
  </w:num>
  <w:num w:numId="2" w16cid:durableId="1796437103">
    <w:abstractNumId w:val="2"/>
  </w:num>
  <w:num w:numId="3" w16cid:durableId="1157503328">
    <w:abstractNumId w:val="3"/>
  </w:num>
  <w:num w:numId="4" w16cid:durableId="1050106405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6E"/>
    <w:rsid w:val="00085647"/>
    <w:rsid w:val="000B64B2"/>
    <w:rsid w:val="000E4C51"/>
    <w:rsid w:val="001157A9"/>
    <w:rsid w:val="001E25D4"/>
    <w:rsid w:val="002701F9"/>
    <w:rsid w:val="002A562C"/>
    <w:rsid w:val="002B4BC4"/>
    <w:rsid w:val="00320A22"/>
    <w:rsid w:val="003B1EF0"/>
    <w:rsid w:val="003F6E6D"/>
    <w:rsid w:val="00493B85"/>
    <w:rsid w:val="00662E99"/>
    <w:rsid w:val="006A1733"/>
    <w:rsid w:val="007C78D0"/>
    <w:rsid w:val="008C0A1E"/>
    <w:rsid w:val="009B0FDC"/>
    <w:rsid w:val="00B05516"/>
    <w:rsid w:val="00B21564"/>
    <w:rsid w:val="00B62B6E"/>
    <w:rsid w:val="00B71407"/>
    <w:rsid w:val="00BC2E96"/>
    <w:rsid w:val="00C536D1"/>
    <w:rsid w:val="00C7523E"/>
    <w:rsid w:val="00C91183"/>
    <w:rsid w:val="00DE5486"/>
    <w:rsid w:val="00E4549A"/>
    <w:rsid w:val="00E7411E"/>
    <w:rsid w:val="00F7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1157A9"/>
    <w:pPr>
      <w:keepNext/>
      <w:keepLines/>
      <w:numPr>
        <w:ilvl w:val="1"/>
        <w:numId w:val="4"/>
      </w:numPr>
      <w:spacing w:before="240" w:after="120" w:line="240" w:lineRule="auto"/>
      <w:outlineLvl w:val="2"/>
    </w:pPr>
    <w:rPr>
      <w:rFonts w:ascii="Arial" w:eastAsiaTheme="majorEastAsia" w:hAnsi="Arial" w:cstheme="majorBidi"/>
      <w:b/>
      <w:sz w:val="20"/>
      <w:szCs w:val="24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rsid w:val="001157A9"/>
    <w:pPr>
      <w:keepNext/>
      <w:keepLines/>
      <w:spacing w:before="40" w:after="0" w:line="240" w:lineRule="auto"/>
      <w:outlineLvl w:val="3"/>
    </w:pPr>
    <w:rPr>
      <w:rFonts w:ascii="Arial" w:eastAsiaTheme="majorEastAsia" w:hAnsi="Arial" w:cstheme="majorBidi"/>
      <w:b/>
      <w:i/>
      <w:iCs/>
      <w:color w:val="156082" w:themeColor="accent1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5486"/>
    <w:rPr>
      <w:color w:val="808080"/>
    </w:rPr>
  </w:style>
  <w:style w:type="paragraph" w:styleId="ListParagraph">
    <w:name w:val="List Paragraph"/>
    <w:basedOn w:val="Normal"/>
    <w:link w:val="ListParagraphChar"/>
    <w:uiPriority w:val="1"/>
    <w:qFormat/>
    <w:rsid w:val="001157A9"/>
    <w:pPr>
      <w:spacing w:after="120" w:line="240" w:lineRule="auto"/>
      <w:ind w:left="425"/>
    </w:pPr>
    <w:rPr>
      <w:rFonts w:ascii="Arial" w:eastAsiaTheme="minorHAnsi" w:hAnsi="Arial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1"/>
    <w:locked/>
    <w:rsid w:val="001157A9"/>
    <w:rPr>
      <w:rFonts w:ascii="Arial" w:eastAsiaTheme="minorHAnsi" w:hAnsi="Arial"/>
      <w:lang w:eastAsia="en-US"/>
    </w:rPr>
  </w:style>
  <w:style w:type="character" w:styleId="Hyperlink">
    <w:name w:val="Hyperlink"/>
    <w:basedOn w:val="DefaultParagraphFont"/>
    <w:uiPriority w:val="99"/>
    <w:unhideWhenUsed/>
    <w:qFormat/>
    <w:rsid w:val="001157A9"/>
    <w:rPr>
      <w:b/>
      <w:color w:val="156082" w:themeColor="accent1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157A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157A9"/>
    <w:pPr>
      <w:spacing w:after="0" w:line="240" w:lineRule="auto"/>
    </w:pPr>
    <w:rPr>
      <w:rFonts w:ascii="Arial" w:eastAsiaTheme="minorHAnsi" w:hAnsi="Arial" w:cs="Times New Roman"/>
      <w:sz w:val="20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1157A9"/>
    <w:rPr>
      <w:rFonts w:ascii="Arial" w:eastAsiaTheme="majorEastAsia" w:hAnsi="Arial" w:cstheme="majorBidi"/>
      <w:b/>
      <w:i/>
      <w:iCs/>
      <w:color w:val="156082" w:themeColor="accent1"/>
      <w:sz w:val="20"/>
      <w:lang w:eastAsia="en-US"/>
    </w:rPr>
  </w:style>
  <w:style w:type="character" w:customStyle="1" w:styleId="Heading3Char">
    <w:name w:val="Heading 3 Char"/>
    <w:basedOn w:val="DefaultParagraphFont"/>
    <w:link w:val="Heading3"/>
    <w:rsid w:val="001157A9"/>
    <w:rPr>
      <w:rFonts w:ascii="Arial" w:eastAsiaTheme="majorEastAsia" w:hAnsi="Arial" w:cstheme="majorBidi"/>
      <w:b/>
      <w:sz w:val="20"/>
      <w:szCs w:val="24"/>
      <w:lang w:eastAsia="en-US"/>
    </w:rPr>
  </w:style>
  <w:style w:type="numbering" w:customStyle="1" w:styleId="Numberedlist">
    <w:name w:val="Numbered list"/>
    <w:uiPriority w:val="99"/>
    <w:rsid w:val="001157A9"/>
    <w:pPr>
      <w:numPr>
        <w:numId w:val="3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1157A9"/>
    <w:pPr>
      <w:spacing w:after="120" w:line="240" w:lineRule="auto"/>
    </w:pPr>
    <w:rPr>
      <w:rFonts w:ascii="Arial" w:eastAsiaTheme="minorHAnsi" w:hAnsi="Arial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7A9"/>
    <w:rPr>
      <w:rFonts w:ascii="Arial" w:eastAsiaTheme="minorHAnsi" w:hAnsi="Arial"/>
      <w:sz w:val="20"/>
      <w:szCs w:val="20"/>
      <w:lang w:eastAsia="en-US"/>
    </w:rPr>
  </w:style>
  <w:style w:type="paragraph" w:customStyle="1" w:styleId="4291926EB2F74A9184E970A4A3AEE3042">
    <w:name w:val="4291926EB2F74A9184E970A4A3AEE304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2DA293ED7377427D8D8E3C99A5AB575A2">
    <w:name w:val="2DA293ED7377427D8D8E3C99A5AB575A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6B79B8C218CA4B96AEF4C49C1B9D29EA2">
    <w:name w:val="6B79B8C218CA4B96AEF4C49C1B9D29EA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0F9EEA48D2904D40B0BD755F07CD48322">
    <w:name w:val="0F9EEA48D2904D40B0BD755F07CD4832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993A65BFC0424CC4936968E44259B7CD2">
    <w:name w:val="993A65BFC0424CC4936968E44259B7CD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551B6B5679E84E9E8F65F8C923AABB1D2">
    <w:name w:val="551B6B5679E84E9E8F65F8C923AABB1D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023E8B43ABE345A6A5C338EE1F242DBF2">
    <w:name w:val="023E8B43ABE345A6A5C338EE1F242DBF2"/>
    <w:rsid w:val="00DE5486"/>
    <w:pPr>
      <w:spacing w:after="120" w:line="276" w:lineRule="auto"/>
    </w:pPr>
    <w:rPr>
      <w:rFonts w:ascii="Source Sans Pro" w:eastAsiaTheme="minorHAnsi" w:hAnsi="Source Sans Pro"/>
      <w:lang w:eastAsia="en-US"/>
    </w:rPr>
  </w:style>
  <w:style w:type="paragraph" w:customStyle="1" w:styleId="54FF39F55E974DEBB1985DE6E58B92BD2">
    <w:name w:val="54FF39F55E974DEBB1985DE6E58B92BD2"/>
    <w:rsid w:val="00DE5486"/>
    <w:pPr>
      <w:spacing w:after="240" w:line="276" w:lineRule="auto"/>
      <w:ind w:left="720"/>
    </w:pPr>
    <w:rPr>
      <w:rFonts w:ascii="Source Sans Pro" w:eastAsiaTheme="minorHAnsi" w:hAnsi="Source Sans Pro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ydney Uni">
      <a:dk1>
        <a:sysClr val="windowText" lastClr="000000"/>
      </a:dk1>
      <a:lt1>
        <a:sysClr val="window" lastClr="FFFFFF"/>
      </a:lt1>
      <a:dk2>
        <a:srgbClr val="424242"/>
      </a:dk2>
      <a:lt2>
        <a:srgbClr val="F1F1F1"/>
      </a:lt2>
      <a:accent1>
        <a:srgbClr val="E64626"/>
      </a:accent1>
      <a:accent2>
        <a:srgbClr val="FFB800"/>
      </a:accent2>
      <a:accent3>
        <a:srgbClr val="0148A4"/>
      </a:accent3>
      <a:accent4>
        <a:srgbClr val="7F3F98"/>
      </a:accent4>
      <a:accent5>
        <a:srgbClr val="007E3B"/>
      </a:accent5>
      <a:accent6>
        <a:srgbClr val="F9A134"/>
      </a:accent6>
      <a:hlink>
        <a:srgbClr val="0148A4"/>
      </a:hlink>
      <a:folHlink>
        <a:srgbClr val="7F3F9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fbd0a-8237-4f22-b669-4644732fd8e0">
      <Terms xmlns="http://schemas.microsoft.com/office/infopath/2007/PartnerControls"/>
    </lcf76f155ced4ddcb4097134ff3c332f>
    <TaxCatchAll xmlns="263d4459-add9-4006-9203-3c3e61354ac5" xsi:nil="true"/>
    <SharedWithUsers xmlns="263d4459-add9-4006-9203-3c3e61354ac5">
      <UserInfo>
        <DisplayName/>
        <AccountId xsi:nil="true"/>
        <AccountType/>
      </UserInfo>
    </SharedWithUsers>
    <MediaLengthInSeconds xmlns="d09fbd0a-8237-4f22-b669-4644732fd8e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8E4135DA0B64089237E0AB38B5A03" ma:contentTypeVersion="18" ma:contentTypeDescription="Create a new document." ma:contentTypeScope="" ma:versionID="729a1cfc3fecbee53824c933faa628e2">
  <xsd:schema xmlns:xsd="http://www.w3.org/2001/XMLSchema" xmlns:xs="http://www.w3.org/2001/XMLSchema" xmlns:p="http://schemas.microsoft.com/office/2006/metadata/properties" xmlns:ns2="263d4459-add9-4006-9203-3c3e61354ac5" xmlns:ns3="d09fbd0a-8237-4f22-b669-4644732fd8e0" targetNamespace="http://schemas.microsoft.com/office/2006/metadata/properties" ma:root="true" ma:fieldsID="3f70c7897ddcc19e5902dc557b553893" ns2:_="" ns3:_="">
    <xsd:import namespace="263d4459-add9-4006-9203-3c3e61354ac5"/>
    <xsd:import namespace="d09fbd0a-8237-4f22-b669-4644732fd8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4459-add9-4006-9203-3c3e61354a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dbe75f-0fb7-4601-8c95-39727016f29b}" ma:internalName="TaxCatchAll" ma:showField="CatchAllData" ma:web="263d4459-add9-4006-9203-3c3e61354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fbd0a-8237-4f22-b669-4644732fd8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492977-2dea-498c-99b4-1555f3d0d9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45F49C-0E37-4091-A94D-6B3BD58FCF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B86B4B-E9BB-42DA-A2B8-BC4B7887DD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2F334-CA56-4AEE-94E9-79A13FF622D8}">
  <ds:schemaRefs>
    <ds:schemaRef ds:uri="http://schemas.microsoft.com/office/2006/metadata/properties"/>
    <ds:schemaRef ds:uri="http://schemas.microsoft.com/office/infopath/2007/PartnerControls"/>
    <ds:schemaRef ds:uri="d09fbd0a-8237-4f22-b669-4644732fd8e0"/>
    <ds:schemaRef ds:uri="263d4459-add9-4006-9203-3c3e61354ac5"/>
  </ds:schemaRefs>
</ds:datastoreItem>
</file>

<file path=customXml/itemProps4.xml><?xml version="1.0" encoding="utf-8"?>
<ds:datastoreItem xmlns:ds="http://schemas.openxmlformats.org/officeDocument/2006/customXml" ds:itemID="{19A13536-032D-4936-AE9D-C5FCE9A8B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3d4459-add9-4006-9203-3c3e61354ac5"/>
    <ds:schemaRef ds:uri="d09fbd0a-8237-4f22-b669-4644732fd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C:\Users\Alan Hales\Desktop\Project Description TEMPLATE AH.dotx</Template>
  <TotalTime>16</TotalTime>
  <Pages>2</Pages>
  <Words>433</Words>
  <Characters>2307</Characters>
  <Application>Microsoft Office Word</Application>
  <DocSecurity>0</DocSecurity>
  <Lines>69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 (adjust in File&gt;Info&gt;Properties&gt;Title)</vt:lpstr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 (adjust in File&gt;Info&gt;Properties&gt;Title)</dc:title>
  <dc:subject/>
  <dc:creator>Alan Hales</dc:creator>
  <cp:keywords/>
  <dc:description>Version #, Date (Adjust in File&gt;Info&gt;Properties&gt;Comments)</dc:description>
  <cp:lastModifiedBy>Aniket Sinha</cp:lastModifiedBy>
  <cp:revision>90</cp:revision>
  <cp:lastPrinted>2023-06-14T05:52:00Z</cp:lastPrinted>
  <dcterms:created xsi:type="dcterms:W3CDTF">2023-08-05T23:50:00Z</dcterms:created>
  <dcterms:modified xsi:type="dcterms:W3CDTF">2026-05-21T10:53:00Z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0x010100FEC43CFAF57B8E49991BD4A7676ADC37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